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24408637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C0CE745" w14:textId="0B9433C4" w:rsidR="003D1B71" w:rsidRPr="00665F95" w:rsidRDefault="00A66C6C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63BD8A" wp14:editId="7E9CAE1F">
                  <wp:extent cx="1647825" cy="2124075"/>
                  <wp:effectExtent l="0" t="0" r="952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" t="889" r="-578" b="11"/>
                          <a:stretch/>
                        </pic:blipFill>
                        <pic:spPr bwMode="auto">
                          <a:xfrm>
                            <a:off x="0" y="0"/>
                            <a:ext cx="1647825" cy="21240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61110D1" w14:textId="2BF2376E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7BEF817" w14:textId="11783EC1" w:rsidR="003D1B71" w:rsidRPr="00665F95" w:rsidRDefault="001A1A74" w:rsidP="00310F17">
            <w:pPr>
              <w:pStyle w:val="Ttulo"/>
            </w:pPr>
            <w:r>
              <w:t>IGNACIO ANDRÉS</w:t>
            </w:r>
            <w:r w:rsidR="003D1B71" w:rsidRPr="00665F95">
              <w:rPr>
                <w:lang w:bidi="es-ES"/>
              </w:rPr>
              <w:br/>
            </w:r>
            <w:r>
              <w:t>PÉREZ NASSIVERA</w:t>
            </w:r>
          </w:p>
        </w:tc>
      </w:tr>
      <w:tr w:rsidR="003D1B71" w:rsidRPr="00CA16E3" w14:paraId="165D7BF0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A69A91F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289EC7F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0427CA3" w14:textId="414D7520" w:rsidR="003D1B71" w:rsidRPr="00F20161" w:rsidRDefault="003D1B71" w:rsidP="00F20161">
            <w:pPr>
              <w:pStyle w:val="Ttulo2"/>
            </w:pPr>
            <w:r w:rsidRPr="00F20161">
              <w:t>Experiencia</w:t>
            </w:r>
            <w:r w:rsidR="001A688E">
              <w:t xml:space="preserve"> y aprendizaje en prácticas</w:t>
            </w:r>
          </w:p>
          <w:p w14:paraId="31B42B0B" w14:textId="4ECA3AFB" w:rsidR="003D1B71" w:rsidRPr="00665F95" w:rsidRDefault="001A688E" w:rsidP="00665F95">
            <w:pPr>
              <w:pStyle w:val="Fechas"/>
              <w:spacing w:line="216" w:lineRule="auto"/>
            </w:pPr>
            <w:r>
              <w:t xml:space="preserve">ASISTENCIA </w:t>
            </w:r>
            <w:r w:rsidR="009668AE">
              <w:t>MENSUAL</w:t>
            </w:r>
            <w:r>
              <w:t xml:space="preserve"> AL INSTITUTO NACIONAL DE TECNOLOGIA AGROPECUARIA (INTA)</w:t>
            </w:r>
            <w:r>
              <w:rPr>
                <w:rFonts w:eastAsia="Calibri"/>
                <w:lang w:bidi="es-ES"/>
              </w:rPr>
              <w:t xml:space="preserve"> </w:t>
            </w:r>
          </w:p>
          <w:p w14:paraId="67E416D1" w14:textId="4B936C78" w:rsidR="003D1B71" w:rsidRPr="00665F95" w:rsidRDefault="001A688E" w:rsidP="00665F95">
            <w:pPr>
              <w:pStyle w:val="Experiencia"/>
              <w:spacing w:line="216" w:lineRule="auto"/>
            </w:pPr>
            <w:r>
              <w:t xml:space="preserve">REALIZAR TAREAS DE LABORATORIO, DE FINCA Y DE CLASIFICACIONES EN EL AREA </w:t>
            </w:r>
            <w:r w:rsidR="009668AE">
              <w:t xml:space="preserve">ASIGNADA </w:t>
            </w:r>
            <w:r w:rsidR="009668AE" w:rsidRPr="00665F95">
              <w:rPr>
                <w:rStyle w:val="Textoennegrita"/>
                <w:rFonts w:eastAsia="Calibri"/>
                <w:lang w:bidi="es-ES"/>
              </w:rPr>
              <w:t>•</w:t>
            </w:r>
            <w:r w:rsidR="009668AE">
              <w:rPr>
                <w:rStyle w:val="Textoennegrita"/>
                <w:rFonts w:eastAsia="Calibri"/>
                <w:lang w:bidi="es-ES"/>
              </w:rPr>
              <w:t xml:space="preserve"> REALIZADO EN AÑOS 2018 / 2019</w:t>
            </w:r>
          </w:p>
          <w:p w14:paraId="344C3741" w14:textId="6BC5D37E" w:rsidR="003D1B71" w:rsidRPr="00665F95" w:rsidRDefault="009668AE" w:rsidP="00665F95">
            <w:pPr>
              <w:pStyle w:val="Fechas"/>
              <w:spacing w:line="216" w:lineRule="auto"/>
            </w:pPr>
            <w:r>
              <w:t xml:space="preserve">CUIDADO DE NIÑOS </w:t>
            </w:r>
          </w:p>
          <w:p w14:paraId="6AF07E98" w14:textId="1890539A" w:rsidR="003D1B71" w:rsidRPr="00665F95" w:rsidRDefault="009668AE" w:rsidP="00665F95">
            <w:pPr>
              <w:pStyle w:val="Experiencia"/>
              <w:spacing w:line="216" w:lineRule="auto"/>
            </w:pPr>
            <w:r>
              <w:t>FAMILIA BECERRA – 2604- 320333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665F95">
              <w:rPr>
                <w:rStyle w:val="Textoennegrita"/>
                <w:rFonts w:eastAsia="Calibri"/>
                <w:lang w:bidi="es-ES"/>
              </w:rPr>
              <w:t>• REALIZADO</w:t>
            </w:r>
            <w:r>
              <w:rPr>
                <w:rStyle w:val="Textoennegrita"/>
                <w:rFonts w:eastAsia="Calibri"/>
                <w:lang w:bidi="es-ES"/>
              </w:rPr>
              <w:t xml:space="preserve"> EN AÑOS 2018 / 2019 / 2020</w:t>
            </w:r>
          </w:p>
          <w:p w14:paraId="27358016" w14:textId="40656496" w:rsidR="003D1B71" w:rsidRPr="00665F95" w:rsidRDefault="009668AE" w:rsidP="00665F95">
            <w:pPr>
              <w:pStyle w:val="Fechas"/>
              <w:spacing w:line="216" w:lineRule="auto"/>
            </w:pPr>
            <w:r>
              <w:t>PRODUCCIÓN</w:t>
            </w:r>
            <w:r w:rsidR="00FC3AD6">
              <w:t>, VENTA Y ENTREGA DE COMIDAS</w:t>
            </w:r>
          </w:p>
          <w:p w14:paraId="1AEA9202" w14:textId="3A45A571" w:rsidR="003D1B71" w:rsidRPr="00665F95" w:rsidRDefault="00D0373F" w:rsidP="00FC3AD6">
            <w:pPr>
              <w:pStyle w:val="Experiencia"/>
              <w:spacing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FC3AD6">
              <w:rPr>
                <w:rStyle w:val="Textoennegrita"/>
                <w:rFonts w:eastAsia="Calibri"/>
                <w:lang w:bidi="es-ES"/>
              </w:rPr>
              <w:t xml:space="preserve">REALIZADO EN AÑOS 2018 / 2019 </w:t>
            </w:r>
          </w:p>
          <w:sdt>
            <w:sdtPr>
              <w:id w:val="-1554227259"/>
              <w:placeholder>
                <w:docPart w:val="F8EF48C4F15C459390C2AF076349455C"/>
              </w:placeholder>
              <w:temporary/>
              <w:showingPlcHdr/>
              <w15:appearance w15:val="hidden"/>
            </w:sdtPr>
            <w:sdtEndPr/>
            <w:sdtContent>
              <w:p w14:paraId="33F00482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19E9C865" w14:textId="144D29E1" w:rsidR="003D1B71" w:rsidRPr="00665F95" w:rsidRDefault="00FC3AD6" w:rsidP="00665F95">
            <w:pPr>
              <w:pStyle w:val="Nombredelaescuela"/>
              <w:spacing w:line="216" w:lineRule="auto"/>
            </w:pPr>
            <w:r>
              <w:t>EGRESADO DE LA ESCUELA N° 4-006 PASCUAL IACCARINI</w:t>
            </w:r>
            <w:r>
              <w:rPr>
                <w:lang w:bidi="es-ES"/>
              </w:rPr>
              <w:t xml:space="preserve"> – SAN RAFAEL MENDOZA</w:t>
            </w:r>
          </w:p>
          <w:p w14:paraId="38B98403" w14:textId="21B989BA" w:rsidR="003D1B71" w:rsidRDefault="00FC3AD6" w:rsidP="00665F95">
            <w:pPr>
              <w:pStyle w:val="Listaconvietas"/>
              <w:spacing w:line="216" w:lineRule="auto"/>
            </w:pPr>
            <w:r>
              <w:t>TECNICO AGROPECUARIO CON ESPECIALIZACION EN ENOLOGIA</w:t>
            </w:r>
          </w:p>
          <w:p w14:paraId="65E5792A" w14:textId="288D2125" w:rsidR="00FC3AD6" w:rsidRPr="00FC3AD6" w:rsidRDefault="00FC3AD6" w:rsidP="00FC3AD6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bCs/>
              </w:rPr>
            </w:pPr>
            <w:r>
              <w:rPr>
                <w:b/>
                <w:bCs/>
              </w:rPr>
              <w:t>CURSADO DE ESTUDIOS UNIVERSITARIOS EN UNIVERSIDAD DE CONGRESO - SAN RAFAEL MENDOZA</w:t>
            </w:r>
          </w:p>
          <w:p w14:paraId="137CAD2D" w14:textId="199200DE" w:rsidR="00FC3AD6" w:rsidRPr="00665F95" w:rsidRDefault="00FC3AD6" w:rsidP="00665F95">
            <w:pPr>
              <w:pStyle w:val="Listaconvietas"/>
              <w:spacing w:line="216" w:lineRule="auto"/>
            </w:pPr>
            <w:r>
              <w:t>LICENCIATURA EN PSICOLOGIA</w:t>
            </w:r>
          </w:p>
          <w:p w14:paraId="79693B95" w14:textId="70B2CA1E" w:rsidR="003D1B71" w:rsidRPr="00665F95" w:rsidRDefault="003D1B71" w:rsidP="00A66C6C">
            <w:pPr>
              <w:pStyle w:val="Ttulo2"/>
            </w:pPr>
          </w:p>
          <w:p w14:paraId="24CAF0EE" w14:textId="29281DDB" w:rsidR="00A66C6C" w:rsidRDefault="00A66C6C" w:rsidP="00A66C6C">
            <w:pPr>
              <w:pStyle w:val="Ttulo2"/>
            </w:pPr>
            <w:r>
              <w:t>Agregados</w:t>
            </w:r>
          </w:p>
          <w:p w14:paraId="030E196D" w14:textId="77777777" w:rsidR="00A66C6C" w:rsidRPr="00A66C6C" w:rsidRDefault="00A66C6C" w:rsidP="00A66C6C"/>
          <w:p w14:paraId="3D1CD67E" w14:textId="44306911" w:rsidR="003D1B71" w:rsidRPr="00665F95" w:rsidRDefault="00B70FCB" w:rsidP="00665F95">
            <w:pPr>
              <w:spacing w:line="216" w:lineRule="auto"/>
              <w:rPr>
                <w:sz w:val="24"/>
                <w:szCs w:val="24"/>
              </w:rPr>
            </w:pPr>
            <w:r w:rsidRPr="00B70FCB">
              <w:rPr>
                <w:b/>
                <w:bCs/>
                <w:sz w:val="24"/>
                <w:szCs w:val="24"/>
              </w:rPr>
              <w:t>Disponibilidad de horario total</w:t>
            </w:r>
            <w:r>
              <w:rPr>
                <w:sz w:val="24"/>
                <w:szCs w:val="24"/>
              </w:rPr>
              <w:t xml:space="preserve">, predisposición a cumplir la tarea que se requiera en el establecimiento y </w:t>
            </w:r>
            <w:r w:rsidR="003457F0">
              <w:rPr>
                <w:sz w:val="24"/>
                <w:szCs w:val="24"/>
              </w:rPr>
              <w:t xml:space="preserve">sobre todo, </w:t>
            </w:r>
            <w:r>
              <w:rPr>
                <w:sz w:val="24"/>
                <w:szCs w:val="24"/>
              </w:rPr>
              <w:t>total adaptación tanto a tareas individuales como de contacto con el público o en grupo</w:t>
            </w:r>
            <w:r w:rsidR="003457F0">
              <w:rPr>
                <w:sz w:val="24"/>
                <w:szCs w:val="24"/>
              </w:rPr>
              <w:t xml:space="preserve"> con</w:t>
            </w:r>
            <w:r>
              <w:rPr>
                <w:sz w:val="24"/>
                <w:szCs w:val="24"/>
              </w:rPr>
              <w:t xml:space="preserve"> compañeros del área laboral.</w:t>
            </w:r>
          </w:p>
        </w:tc>
      </w:tr>
      <w:tr w:rsidR="003D1B71" w:rsidRPr="00CA16E3" w14:paraId="014CF175" w14:textId="77777777" w:rsidTr="003D1B71">
        <w:trPr>
          <w:trHeight w:val="1164"/>
        </w:trPr>
        <w:tc>
          <w:tcPr>
            <w:tcW w:w="720" w:type="dxa"/>
          </w:tcPr>
          <w:p w14:paraId="1B6869B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FABC4C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4BA7F9F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62CD751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676AA702" w14:textId="77777777" w:rsidTr="003D1B71">
        <w:trPr>
          <w:trHeight w:val="543"/>
        </w:trPr>
        <w:tc>
          <w:tcPr>
            <w:tcW w:w="720" w:type="dxa"/>
          </w:tcPr>
          <w:p w14:paraId="7FD7BD5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888AE8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6081078" wp14:editId="7E6C8F07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A55D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B459783" w14:textId="133AACC0" w:rsidR="003D1B71" w:rsidRPr="00CA16E3" w:rsidRDefault="00B70FCB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Moyano 825</w:t>
            </w:r>
          </w:p>
          <w:p w14:paraId="57D23D07" w14:textId="5519C511" w:rsidR="003D1B71" w:rsidRPr="00CA16E3" w:rsidRDefault="00B70FCB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San Rafael - 5600</w:t>
            </w:r>
          </w:p>
        </w:tc>
        <w:tc>
          <w:tcPr>
            <w:tcW w:w="423" w:type="dxa"/>
            <w:vMerge/>
          </w:tcPr>
          <w:p w14:paraId="377C177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E9D664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F344E39" w14:textId="77777777" w:rsidTr="003D1B71">
        <w:trPr>
          <w:trHeight w:val="183"/>
        </w:trPr>
        <w:tc>
          <w:tcPr>
            <w:tcW w:w="720" w:type="dxa"/>
          </w:tcPr>
          <w:p w14:paraId="0195EE6B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FE8278E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84264A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61B450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9C1C3E8" w14:textId="77777777" w:rsidTr="003D1B71">
        <w:trPr>
          <w:trHeight w:val="624"/>
        </w:trPr>
        <w:tc>
          <w:tcPr>
            <w:tcW w:w="720" w:type="dxa"/>
          </w:tcPr>
          <w:p w14:paraId="54A9C662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02C8A1A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5B7EBAB" wp14:editId="1BD8B6CC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9BB79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7BABB86" w14:textId="2E3BD5CE" w:rsidR="003D1B71" w:rsidRPr="00CA16E3" w:rsidRDefault="00B70FCB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2604 - 584306</w:t>
            </w:r>
          </w:p>
        </w:tc>
        <w:tc>
          <w:tcPr>
            <w:tcW w:w="423" w:type="dxa"/>
            <w:vMerge/>
          </w:tcPr>
          <w:p w14:paraId="71B8C05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7B8DB4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38AE424" w14:textId="77777777" w:rsidTr="003D1B71">
        <w:trPr>
          <w:trHeight w:val="183"/>
        </w:trPr>
        <w:tc>
          <w:tcPr>
            <w:tcW w:w="720" w:type="dxa"/>
          </w:tcPr>
          <w:p w14:paraId="4985783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060D2A2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D7D5AB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D0E958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DD68DFC" w14:textId="77777777" w:rsidTr="003D1B71">
        <w:trPr>
          <w:trHeight w:val="633"/>
        </w:trPr>
        <w:tc>
          <w:tcPr>
            <w:tcW w:w="720" w:type="dxa"/>
          </w:tcPr>
          <w:p w14:paraId="025EDDD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726E9C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3E96202" wp14:editId="0B61E5E2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2228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D0A0BCD" w14:textId="13DDBCE8" w:rsidR="003D1B71" w:rsidRPr="00CA16E3" w:rsidRDefault="00B70FCB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nacho825perez@gmail.com</w:t>
            </w:r>
          </w:p>
        </w:tc>
        <w:tc>
          <w:tcPr>
            <w:tcW w:w="423" w:type="dxa"/>
            <w:vMerge/>
          </w:tcPr>
          <w:p w14:paraId="257379A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A0DC8A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9998BFD" w14:textId="77777777" w:rsidTr="003D1B71">
        <w:trPr>
          <w:trHeight w:val="174"/>
        </w:trPr>
        <w:tc>
          <w:tcPr>
            <w:tcW w:w="720" w:type="dxa"/>
          </w:tcPr>
          <w:p w14:paraId="0B11D54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62F479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1ED9C33F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324107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939FB5A" w14:textId="77777777" w:rsidTr="003D1B71">
        <w:trPr>
          <w:trHeight w:val="633"/>
        </w:trPr>
        <w:tc>
          <w:tcPr>
            <w:tcW w:w="720" w:type="dxa"/>
          </w:tcPr>
          <w:p w14:paraId="529C370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F92599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5BCCBF1" wp14:editId="76E8C945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479DE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242EAE" w14:textId="41C62B04"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091FA9B9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EBECFE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0CCAEA2" w14:textId="77777777" w:rsidTr="00665F95">
        <w:trPr>
          <w:trHeight w:val="4071"/>
        </w:trPr>
        <w:tc>
          <w:tcPr>
            <w:tcW w:w="720" w:type="dxa"/>
          </w:tcPr>
          <w:p w14:paraId="606C74E6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3BCD8727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56C6B6B6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205C524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17542B9C" w14:textId="23735ECB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D8213" w14:textId="77777777" w:rsidR="00C50123" w:rsidRDefault="00C50123" w:rsidP="00590471">
      <w:r>
        <w:separator/>
      </w:r>
    </w:p>
  </w:endnote>
  <w:endnote w:type="continuationSeparator" w:id="0">
    <w:p w14:paraId="1F6596D9" w14:textId="77777777" w:rsidR="00C50123" w:rsidRDefault="00C5012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C4F0F" w14:textId="77777777" w:rsidR="00C50123" w:rsidRDefault="00C50123" w:rsidP="00590471">
      <w:r>
        <w:separator/>
      </w:r>
    </w:p>
  </w:footnote>
  <w:footnote w:type="continuationSeparator" w:id="0">
    <w:p w14:paraId="3EAE0495" w14:textId="77777777" w:rsidR="00C50123" w:rsidRDefault="00C5012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CF0C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DD34DB" wp14:editId="2E419B3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AD2FA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BC2"/>
    <w:rsid w:val="00060042"/>
    <w:rsid w:val="0008685D"/>
    <w:rsid w:val="00090860"/>
    <w:rsid w:val="00112FD7"/>
    <w:rsid w:val="00150ABD"/>
    <w:rsid w:val="001946FC"/>
    <w:rsid w:val="001A1A74"/>
    <w:rsid w:val="001A688E"/>
    <w:rsid w:val="001E1BC2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457F0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A4DE7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68AE"/>
    <w:rsid w:val="00967B93"/>
    <w:rsid w:val="009D090F"/>
    <w:rsid w:val="00A31464"/>
    <w:rsid w:val="00A31B16"/>
    <w:rsid w:val="00A33613"/>
    <w:rsid w:val="00A47A8D"/>
    <w:rsid w:val="00A66C6C"/>
    <w:rsid w:val="00AC6C7E"/>
    <w:rsid w:val="00B4158A"/>
    <w:rsid w:val="00B6466C"/>
    <w:rsid w:val="00B70FCB"/>
    <w:rsid w:val="00BB1B5D"/>
    <w:rsid w:val="00BC22C7"/>
    <w:rsid w:val="00BD195A"/>
    <w:rsid w:val="00C07240"/>
    <w:rsid w:val="00C14078"/>
    <w:rsid w:val="00C50123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C3AD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CDE9B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EF48C4F15C459390C2AF0763494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3A00-2DEE-49D3-8FB7-5D3872AFF33A}"/>
      </w:docPartPr>
      <w:docPartBody>
        <w:p w:rsidR="000A4D38" w:rsidRDefault="00FA4AC2">
          <w:pPr>
            <w:pStyle w:val="F8EF48C4F15C459390C2AF076349455C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AC2"/>
    <w:rsid w:val="000A4D38"/>
    <w:rsid w:val="005842BA"/>
    <w:rsid w:val="00FA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BA047083E76418FBB6D76DFDC4E764C">
    <w:name w:val="7BA047083E76418FBB6D76DFDC4E764C"/>
  </w:style>
  <w:style w:type="paragraph" w:customStyle="1" w:styleId="A7B52D3DBC20466F9419DF46EA9EE961">
    <w:name w:val="A7B52D3DBC20466F9419DF46EA9EE961"/>
  </w:style>
  <w:style w:type="paragraph" w:customStyle="1" w:styleId="ED4DBD6026C04B028FF4790BC227FFF1">
    <w:name w:val="ED4DBD6026C04B028FF4790BC227FFF1"/>
  </w:style>
  <w:style w:type="paragraph" w:customStyle="1" w:styleId="CB90B0D82FDC41C2978BBAAB0F5E06E3">
    <w:name w:val="CB90B0D82FDC41C2978BBAAB0F5E06E3"/>
  </w:style>
  <w:style w:type="paragraph" w:customStyle="1" w:styleId="4E2C394E7B09462DBDB34A30201C2A66">
    <w:name w:val="4E2C394E7B09462DBDB34A30201C2A66"/>
  </w:style>
  <w:style w:type="paragraph" w:customStyle="1" w:styleId="7670F43A8A9C4B6389FB56EBBD797403">
    <w:name w:val="7670F43A8A9C4B6389FB56EBBD797403"/>
  </w:style>
  <w:style w:type="paragraph" w:customStyle="1" w:styleId="0F32F59FA9224451AE75C31CFF0AEDF1">
    <w:name w:val="0F32F59FA9224451AE75C31CFF0AEDF1"/>
  </w:style>
  <w:style w:type="paragraph" w:customStyle="1" w:styleId="6797C5B8B5534C49BA4BE23F2BB89A8D">
    <w:name w:val="6797C5B8B5534C49BA4BE23F2BB89A8D"/>
  </w:style>
  <w:style w:type="paragraph" w:customStyle="1" w:styleId="F6239E88E26E48458AAAE6E319073816">
    <w:name w:val="F6239E88E26E48458AAAE6E319073816"/>
  </w:style>
  <w:style w:type="paragraph" w:customStyle="1" w:styleId="DF9AE2A9514F47C98A855B3E9E0D346D">
    <w:name w:val="DF9AE2A9514F47C98A855B3E9E0D346D"/>
  </w:style>
  <w:style w:type="paragraph" w:customStyle="1" w:styleId="00CD4F51F5CC4C8CA42A04106CD3DA01">
    <w:name w:val="00CD4F51F5CC4C8CA42A04106CD3DA01"/>
  </w:style>
  <w:style w:type="paragraph" w:customStyle="1" w:styleId="4AC37B5A453740C0AA1BCDFA2B9C4B76">
    <w:name w:val="4AC37B5A453740C0AA1BCDFA2B9C4B76"/>
  </w:style>
  <w:style w:type="paragraph" w:customStyle="1" w:styleId="DB6A6C0F930F464FA6268CAD577277F8">
    <w:name w:val="DB6A6C0F930F464FA6268CAD577277F8"/>
  </w:style>
  <w:style w:type="paragraph" w:customStyle="1" w:styleId="943BD840CEDE4862981FD5D5A4F3BD83">
    <w:name w:val="943BD840CEDE4862981FD5D5A4F3BD83"/>
  </w:style>
  <w:style w:type="paragraph" w:customStyle="1" w:styleId="267F537799814C75AD717EFE53E17915">
    <w:name w:val="267F537799814C75AD717EFE53E17915"/>
  </w:style>
  <w:style w:type="paragraph" w:customStyle="1" w:styleId="788DD1EB754740D3A85A01D77B7260EB">
    <w:name w:val="788DD1EB754740D3A85A01D77B7260EB"/>
  </w:style>
  <w:style w:type="paragraph" w:customStyle="1" w:styleId="C88D68DEAEE44A2CB0AEBEA5A3B06E57">
    <w:name w:val="C88D68DEAEE44A2CB0AEBEA5A3B06E57"/>
  </w:style>
  <w:style w:type="paragraph" w:customStyle="1" w:styleId="262402CE4EDF449184453AB0580B0FD5">
    <w:name w:val="262402CE4EDF449184453AB0580B0FD5"/>
  </w:style>
  <w:style w:type="paragraph" w:customStyle="1" w:styleId="038607D1348E480E920E657EFC61D080">
    <w:name w:val="038607D1348E480E920E657EFC61D080"/>
  </w:style>
  <w:style w:type="paragraph" w:customStyle="1" w:styleId="F8EF48C4F15C459390C2AF076349455C">
    <w:name w:val="F8EF48C4F15C459390C2AF076349455C"/>
  </w:style>
  <w:style w:type="paragraph" w:customStyle="1" w:styleId="C6B8DDFF36A9409B8D2E0A12DA6D3E6B">
    <w:name w:val="C6B8DDFF36A9409B8D2E0A12DA6D3E6B"/>
  </w:style>
  <w:style w:type="paragraph" w:customStyle="1" w:styleId="7E26B6E5844E4DDCAEAF68B8D11632F5">
    <w:name w:val="7E26B6E5844E4DDCAEAF68B8D11632F5"/>
  </w:style>
  <w:style w:type="paragraph" w:customStyle="1" w:styleId="733CDEC69CC04E41B50F42FFBAC435A3">
    <w:name w:val="733CDEC69CC04E41B50F42FFBAC435A3"/>
  </w:style>
  <w:style w:type="paragraph" w:customStyle="1" w:styleId="CFFAE541E0974EF8B3E813BCA620A77B">
    <w:name w:val="CFFAE541E0974EF8B3E813BCA620A77B"/>
  </w:style>
  <w:style w:type="paragraph" w:customStyle="1" w:styleId="8D2AA802B90E4DA4873DC91FF1B09DA3">
    <w:name w:val="8D2AA802B90E4DA4873DC91FF1B09DA3"/>
  </w:style>
  <w:style w:type="paragraph" w:customStyle="1" w:styleId="B893985980414245A9AA3F860759AF21">
    <w:name w:val="B893985980414245A9AA3F860759AF21"/>
  </w:style>
  <w:style w:type="paragraph" w:customStyle="1" w:styleId="65ABFE2D03F24E63B079132D87A42296">
    <w:name w:val="65ABFE2D03F24E63B079132D87A42296"/>
  </w:style>
  <w:style w:type="paragraph" w:customStyle="1" w:styleId="6D59F9D7736F41F9A6644BA21D16772F">
    <w:name w:val="6D59F9D7736F41F9A6644BA21D16772F"/>
  </w:style>
  <w:style w:type="paragraph" w:customStyle="1" w:styleId="72A8BE01721D48B596C0D9E896DA9D3B">
    <w:name w:val="72A8BE01721D48B596C0D9E896DA9D3B"/>
  </w:style>
  <w:style w:type="paragraph" w:customStyle="1" w:styleId="3C240E81E506498B90ED7BA3343C0FD1">
    <w:name w:val="3C240E81E506498B90ED7BA3343C0FD1"/>
  </w:style>
  <w:style w:type="paragraph" w:customStyle="1" w:styleId="EDE1A58A8165426FB5AF623DDB2255C6">
    <w:name w:val="EDE1A58A8165426FB5AF623DDB2255C6"/>
  </w:style>
  <w:style w:type="paragraph" w:customStyle="1" w:styleId="160864502F6949ED8CAF1756C3B643A2">
    <w:name w:val="160864502F6949ED8CAF1756C3B643A2"/>
  </w:style>
  <w:style w:type="paragraph" w:customStyle="1" w:styleId="DD221ACB5C5349DBB0F190BB1E1786BB">
    <w:name w:val="DD221ACB5C5349DBB0F190BB1E1786BB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8E2A9361F82846A0B1D0FAE4B9F7E822">
    <w:name w:val="8E2A9361F82846A0B1D0FAE4B9F7E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2020-07-02T19:15:00Z</dcterms:created>
  <dcterms:modified xsi:type="dcterms:W3CDTF">2020-07-28T01:21:00Z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