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C309C" w:rsidRDefault="00615A12">
      <w:pPr>
        <w:pStyle w:val="Direccin1"/>
        <w:framePr w:wrap="notBeside"/>
      </w:pPr>
      <w:r>
        <w:t xml:space="preserve"> </w:t>
      </w:r>
    </w:p>
    <w:p w:rsidR="00F24FEA" w:rsidRPr="00F24FEA" w:rsidRDefault="00F24FEA" w:rsidP="00F24FEA">
      <w:pPr>
        <w:jc w:val="center"/>
        <w:rPr>
          <w:sz w:val="96"/>
          <w:szCs w:val="96"/>
        </w:rPr>
      </w:pPr>
    </w:p>
    <w:p w:rsidR="00F24FEA" w:rsidRDefault="00F24FEA" w:rsidP="00F24FEA">
      <w:pPr>
        <w:jc w:val="center"/>
        <w:rPr>
          <w:caps/>
          <w:sz w:val="96"/>
          <w:szCs w:val="96"/>
        </w:rPr>
      </w:pPr>
    </w:p>
    <w:p w:rsidR="00F24FEA" w:rsidRDefault="00F24FEA" w:rsidP="00F24FEA">
      <w:pPr>
        <w:jc w:val="center"/>
        <w:rPr>
          <w:caps/>
          <w:sz w:val="96"/>
          <w:szCs w:val="96"/>
        </w:rPr>
      </w:pPr>
    </w:p>
    <w:p w:rsidR="00F24FEA" w:rsidRDefault="00F24FEA" w:rsidP="00F24FEA">
      <w:pPr>
        <w:jc w:val="center"/>
        <w:rPr>
          <w:caps/>
          <w:sz w:val="96"/>
          <w:szCs w:val="96"/>
        </w:rPr>
      </w:pPr>
    </w:p>
    <w:p w:rsidR="00F24FEA" w:rsidRPr="00F24FEA" w:rsidRDefault="00F24FEA" w:rsidP="00F24FEA">
      <w:pPr>
        <w:jc w:val="center"/>
        <w:rPr>
          <w:caps/>
          <w:sz w:val="96"/>
          <w:szCs w:val="96"/>
        </w:rPr>
      </w:pPr>
      <w:r w:rsidRPr="00F24FEA">
        <w:rPr>
          <w:caps/>
          <w:sz w:val="96"/>
          <w:szCs w:val="96"/>
        </w:rPr>
        <w:t>Curriculum</w:t>
      </w:r>
    </w:p>
    <w:p w:rsidR="00F24FEA" w:rsidRPr="00F24FEA" w:rsidRDefault="00F24FEA" w:rsidP="00F24FEA">
      <w:pPr>
        <w:jc w:val="center"/>
        <w:rPr>
          <w:caps/>
          <w:sz w:val="96"/>
          <w:szCs w:val="96"/>
        </w:rPr>
      </w:pPr>
      <w:r w:rsidRPr="00F24FEA">
        <w:rPr>
          <w:caps/>
          <w:sz w:val="96"/>
          <w:szCs w:val="96"/>
        </w:rPr>
        <w:t>Vitae</w:t>
      </w:r>
    </w:p>
    <w:p w:rsidR="00F24FEA" w:rsidRPr="00F24FEA" w:rsidRDefault="00F24FEA" w:rsidP="00F24FEA">
      <w:pPr>
        <w:jc w:val="center"/>
        <w:rPr>
          <w:caps/>
          <w:sz w:val="96"/>
          <w:szCs w:val="96"/>
        </w:rPr>
      </w:pPr>
    </w:p>
    <w:p w:rsidR="00F24FEA" w:rsidRPr="00F24FEA" w:rsidRDefault="00615A12" w:rsidP="00F24FEA">
      <w:pPr>
        <w:jc w:val="center"/>
        <w:rPr>
          <w:caps/>
        </w:rPr>
      </w:pPr>
      <w:r>
        <w:rPr>
          <w:caps/>
          <w:sz w:val="96"/>
          <w:szCs w:val="96"/>
        </w:rPr>
        <w:t>Julian ciardullo</w:t>
      </w:r>
      <w:r w:rsidR="00F24FEA">
        <w:rPr>
          <w:caps/>
        </w:rPr>
        <w:br w:type="page"/>
      </w:r>
    </w:p>
    <w:tbl>
      <w:tblPr>
        <w:tblW w:w="88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6668"/>
      </w:tblGrid>
      <w:tr w:rsidR="001C309C">
        <w:trPr>
          <w:cantSplit/>
        </w:trPr>
        <w:tc>
          <w:tcPr>
            <w:tcW w:w="8828" w:type="dxa"/>
            <w:gridSpan w:val="2"/>
          </w:tcPr>
          <w:p w:rsidR="001C309C" w:rsidRDefault="001C309C">
            <w:pPr>
              <w:pStyle w:val="Ttulodeseccin"/>
              <w:rPr>
                <w:b/>
              </w:rPr>
            </w:pPr>
            <w:r>
              <w:rPr>
                <w:b/>
                <w:sz w:val="24"/>
              </w:rPr>
              <w:t>Información personal</w:t>
            </w:r>
          </w:p>
        </w:tc>
      </w:tr>
      <w:tr w:rsidR="001C309C">
        <w:tc>
          <w:tcPr>
            <w:tcW w:w="2160" w:type="dxa"/>
          </w:tcPr>
          <w:p w:rsidR="001C309C" w:rsidRDefault="001C309C"/>
        </w:tc>
        <w:tc>
          <w:tcPr>
            <w:tcW w:w="6668" w:type="dxa"/>
          </w:tcPr>
          <w:p w:rsidR="00557B93" w:rsidRDefault="00BB0949" w:rsidP="00557B93">
            <w:pPr>
              <w:pStyle w:val="Logro"/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2976245</wp:posOffset>
                  </wp:positionH>
                  <wp:positionV relativeFrom="paragraph">
                    <wp:posOffset>60960</wp:posOffset>
                  </wp:positionV>
                  <wp:extent cx="1188720" cy="1143000"/>
                  <wp:effectExtent l="0" t="0" r="0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4FEA" w:rsidRDefault="00F24FEA" w:rsidP="00557B93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 xml:space="preserve">Nombre: </w:t>
            </w:r>
            <w:r w:rsidR="008D6CD5">
              <w:rPr>
                <w:sz w:val="24"/>
              </w:rPr>
              <w:t>Julián</w:t>
            </w:r>
            <w:r w:rsidR="00615A12">
              <w:rPr>
                <w:sz w:val="24"/>
              </w:rPr>
              <w:t xml:space="preserve"> </w:t>
            </w:r>
            <w:r w:rsidR="0056365B">
              <w:rPr>
                <w:sz w:val="24"/>
              </w:rPr>
              <w:t>Matías</w:t>
            </w:r>
            <w:r>
              <w:rPr>
                <w:sz w:val="24"/>
              </w:rPr>
              <w:t xml:space="preserve"> Ciardullo</w:t>
            </w:r>
          </w:p>
          <w:p w:rsidR="00557B93" w:rsidRDefault="00557B93" w:rsidP="00557B93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 xml:space="preserve">D.N.I.: </w:t>
            </w:r>
            <w:r w:rsidR="00615A12">
              <w:rPr>
                <w:sz w:val="24"/>
              </w:rPr>
              <w:t>40.371.533</w:t>
            </w:r>
          </w:p>
          <w:p w:rsidR="00557B93" w:rsidRDefault="00557B93" w:rsidP="00557B93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>Nacionalidad: Argentina</w:t>
            </w:r>
          </w:p>
          <w:p w:rsidR="00557B93" w:rsidRDefault="00557B93" w:rsidP="00557B93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 xml:space="preserve">Fecha de nacimiento: </w:t>
            </w:r>
            <w:r w:rsidR="00615A12">
              <w:rPr>
                <w:sz w:val="24"/>
              </w:rPr>
              <w:t>24-06-97</w:t>
            </w:r>
          </w:p>
          <w:p w:rsidR="009A4572" w:rsidRDefault="009A4572" w:rsidP="00557B93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 xml:space="preserve">Edad: </w:t>
            </w:r>
            <w:r w:rsidR="0048754B">
              <w:rPr>
                <w:sz w:val="24"/>
              </w:rPr>
              <w:t>23</w:t>
            </w:r>
            <w:r>
              <w:rPr>
                <w:sz w:val="24"/>
              </w:rPr>
              <w:t xml:space="preserve"> años</w:t>
            </w:r>
          </w:p>
          <w:p w:rsidR="00557B93" w:rsidRDefault="00557B93" w:rsidP="00557B93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>Luga</w:t>
            </w:r>
            <w:r w:rsidR="006E57F1">
              <w:rPr>
                <w:sz w:val="24"/>
              </w:rPr>
              <w:t>r de nacimiento: San Rafael (Mendoza</w:t>
            </w:r>
            <w:r>
              <w:rPr>
                <w:sz w:val="24"/>
              </w:rPr>
              <w:t>)</w:t>
            </w:r>
          </w:p>
          <w:p w:rsidR="001C309C" w:rsidRDefault="001C309C" w:rsidP="0069451B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 xml:space="preserve">Estado civil: </w:t>
            </w:r>
            <w:r w:rsidR="0069451B">
              <w:rPr>
                <w:sz w:val="24"/>
              </w:rPr>
              <w:t>Soltero</w:t>
            </w:r>
          </w:p>
          <w:p w:rsidR="00B73B14" w:rsidRDefault="006E57F1" w:rsidP="0069451B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 xml:space="preserve">Dirección: </w:t>
            </w:r>
            <w:r w:rsidR="006A5B3D">
              <w:rPr>
                <w:sz w:val="24"/>
              </w:rPr>
              <w:t>Lavalle 271, San Rafael</w:t>
            </w:r>
          </w:p>
          <w:p w:rsidR="00B73B14" w:rsidRDefault="00B73B14" w:rsidP="0069451B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>Teléfono: 0260-154</w:t>
            </w:r>
            <w:r w:rsidR="00CC22F1">
              <w:rPr>
                <w:sz w:val="24"/>
              </w:rPr>
              <w:t>678587</w:t>
            </w:r>
          </w:p>
          <w:p w:rsidR="00B73B14" w:rsidRDefault="00B73B14" w:rsidP="00B73B14">
            <w:pPr>
              <w:pStyle w:val="Logro"/>
              <w:jc w:val="left"/>
              <w:rPr>
                <w:sz w:val="24"/>
              </w:rPr>
            </w:pPr>
            <w:r>
              <w:rPr>
                <w:sz w:val="24"/>
              </w:rPr>
              <w:t xml:space="preserve">E-Mail: </w:t>
            </w:r>
            <w:r w:rsidR="009C0EF8">
              <w:rPr>
                <w:sz w:val="24"/>
              </w:rPr>
              <w:t>juli</w:t>
            </w:r>
            <w:r w:rsidR="009C0EF8" w:rsidRPr="009C0EF8">
              <w:rPr>
                <w:sz w:val="24"/>
              </w:rPr>
              <w:t>9921@</w:t>
            </w:r>
            <w:r w:rsidR="009C0EF8">
              <w:rPr>
                <w:sz w:val="24"/>
              </w:rPr>
              <w:t>gmail.com</w:t>
            </w:r>
          </w:p>
        </w:tc>
      </w:tr>
      <w:tr w:rsidR="001C309C">
        <w:trPr>
          <w:cantSplit/>
        </w:trPr>
        <w:tc>
          <w:tcPr>
            <w:tcW w:w="8828" w:type="dxa"/>
            <w:gridSpan w:val="2"/>
          </w:tcPr>
          <w:p w:rsidR="001C309C" w:rsidRDefault="001C309C">
            <w:pPr>
              <w:pStyle w:val="Ttulodeseccin"/>
              <w:rPr>
                <w:b/>
              </w:rPr>
            </w:pPr>
            <w:r>
              <w:rPr>
                <w:b/>
              </w:rPr>
              <w:t>Educación</w:t>
            </w:r>
          </w:p>
        </w:tc>
      </w:tr>
      <w:tr w:rsidR="001C309C">
        <w:tc>
          <w:tcPr>
            <w:tcW w:w="2160" w:type="dxa"/>
          </w:tcPr>
          <w:p w:rsidR="001C309C" w:rsidRDefault="001C309C"/>
        </w:tc>
        <w:tc>
          <w:tcPr>
            <w:tcW w:w="6668" w:type="dxa"/>
          </w:tcPr>
          <w:p w:rsidR="00B73B14" w:rsidRDefault="00B73B14">
            <w:pPr>
              <w:pStyle w:val="Logro"/>
              <w:rPr>
                <w:sz w:val="24"/>
              </w:rPr>
            </w:pPr>
          </w:p>
          <w:p w:rsidR="0069451B" w:rsidRDefault="0069451B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>Estudio primario completo: Esc. Nº 1-221 Maestro Teófilo Quiroga (San Rafael, Mza.)</w:t>
            </w:r>
          </w:p>
          <w:p w:rsidR="00F24FEA" w:rsidRDefault="00F24FEA">
            <w:pPr>
              <w:pStyle w:val="Logro"/>
              <w:rPr>
                <w:sz w:val="24"/>
              </w:rPr>
            </w:pPr>
          </w:p>
          <w:p w:rsidR="00F24FEA" w:rsidRDefault="0069451B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 xml:space="preserve">Estudio secundario completo: </w:t>
            </w:r>
            <w:r w:rsidR="009C0EF8">
              <w:rPr>
                <w:sz w:val="24"/>
              </w:rPr>
              <w:t>Esc. Nº</w:t>
            </w:r>
            <w:r w:rsidR="009C0EF8" w:rsidRPr="009C0EF8">
              <w:rPr>
                <w:sz w:val="24"/>
              </w:rPr>
              <w:t xml:space="preserve"> 4-087 Manuel Ignacio Molina título de Salud. </w:t>
            </w:r>
          </w:p>
          <w:p w:rsidR="00DC5CAD" w:rsidRDefault="00DC5CAD" w:rsidP="009C0EF8">
            <w:pPr>
              <w:pStyle w:val="Logro"/>
              <w:rPr>
                <w:sz w:val="24"/>
              </w:rPr>
            </w:pPr>
          </w:p>
          <w:p w:rsidR="009C0EF8" w:rsidRDefault="0069451B" w:rsidP="009C0EF8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 xml:space="preserve">Estudio universitario: </w:t>
            </w:r>
            <w:r w:rsidR="009C0EF8" w:rsidRPr="009C0EF8">
              <w:rPr>
                <w:sz w:val="24"/>
              </w:rPr>
              <w:t>Primer año en seguridad e higiene en Universidad Nacional de San Luis.</w:t>
            </w:r>
          </w:p>
          <w:p w:rsidR="0069451B" w:rsidRDefault="0069451B" w:rsidP="006E57F1">
            <w:pPr>
              <w:pStyle w:val="Logro"/>
              <w:rPr>
                <w:sz w:val="24"/>
              </w:rPr>
            </w:pPr>
          </w:p>
        </w:tc>
      </w:tr>
      <w:tr w:rsidR="001C309C">
        <w:trPr>
          <w:cantSplit/>
        </w:trPr>
        <w:tc>
          <w:tcPr>
            <w:tcW w:w="8828" w:type="dxa"/>
            <w:gridSpan w:val="2"/>
          </w:tcPr>
          <w:p w:rsidR="001C309C" w:rsidRDefault="001C309C">
            <w:pPr>
              <w:pStyle w:val="Ttulodeseccin"/>
              <w:rPr>
                <w:b/>
              </w:rPr>
            </w:pPr>
            <w:r>
              <w:rPr>
                <w:b/>
              </w:rPr>
              <w:t>Aptitudes</w:t>
            </w:r>
          </w:p>
        </w:tc>
      </w:tr>
      <w:tr w:rsidR="001C309C">
        <w:tc>
          <w:tcPr>
            <w:tcW w:w="2160" w:type="dxa"/>
          </w:tcPr>
          <w:p w:rsidR="001C309C" w:rsidRDefault="001C309C"/>
        </w:tc>
        <w:tc>
          <w:tcPr>
            <w:tcW w:w="6668" w:type="dxa"/>
          </w:tcPr>
          <w:p w:rsidR="00B73B14" w:rsidRDefault="00B73B14" w:rsidP="00195A8B">
            <w:pPr>
              <w:pStyle w:val="Objetivo"/>
              <w:spacing w:after="0"/>
              <w:rPr>
                <w:sz w:val="24"/>
              </w:rPr>
            </w:pPr>
          </w:p>
          <w:p w:rsidR="00961251" w:rsidRDefault="001C309C" w:rsidP="00961251">
            <w:pPr>
              <w:pStyle w:val="Objetivo"/>
              <w:spacing w:before="0" w:after="0" w:line="240" w:lineRule="auto"/>
              <w:rPr>
                <w:sz w:val="24"/>
              </w:rPr>
            </w:pPr>
            <w:r>
              <w:rPr>
                <w:sz w:val="24"/>
              </w:rPr>
              <w:t>Desenvoltura en el trato con personas.</w:t>
            </w:r>
          </w:p>
          <w:p w:rsidR="00961251" w:rsidRPr="00961251" w:rsidRDefault="00961251" w:rsidP="00961251">
            <w:pPr>
              <w:pStyle w:val="Textoindependiente"/>
            </w:pPr>
          </w:p>
          <w:p w:rsidR="001C309C" w:rsidRDefault="001C309C" w:rsidP="00961251">
            <w:pPr>
              <w:pStyle w:val="Textoindependiente"/>
              <w:spacing w:after="0"/>
              <w:rPr>
                <w:sz w:val="24"/>
              </w:rPr>
            </w:pPr>
            <w:r>
              <w:rPr>
                <w:sz w:val="24"/>
              </w:rPr>
              <w:t>Adaptabilidad a distintas situaciones.</w:t>
            </w:r>
          </w:p>
          <w:p w:rsidR="00961251" w:rsidRDefault="00961251" w:rsidP="00961251">
            <w:pPr>
              <w:pStyle w:val="Textoindependiente"/>
              <w:spacing w:after="0"/>
              <w:rPr>
                <w:sz w:val="24"/>
              </w:rPr>
            </w:pPr>
          </w:p>
          <w:p w:rsidR="001C309C" w:rsidRDefault="001C309C" w:rsidP="00961251">
            <w:pPr>
              <w:pStyle w:val="Textoindependiente"/>
              <w:spacing w:after="0"/>
              <w:rPr>
                <w:sz w:val="24"/>
              </w:rPr>
            </w:pPr>
            <w:r>
              <w:rPr>
                <w:sz w:val="24"/>
              </w:rPr>
              <w:t>Disponibilidad para la adquisición de nuevos conocimientos.</w:t>
            </w:r>
          </w:p>
          <w:p w:rsidR="00961251" w:rsidRDefault="00961251" w:rsidP="00961251">
            <w:pPr>
              <w:pStyle w:val="Textoindependiente"/>
              <w:spacing w:after="0"/>
              <w:rPr>
                <w:sz w:val="24"/>
              </w:rPr>
            </w:pPr>
          </w:p>
          <w:p w:rsidR="001C309C" w:rsidRDefault="001C309C" w:rsidP="00961251">
            <w:pPr>
              <w:pStyle w:val="Textoindependiente"/>
              <w:spacing w:after="0"/>
              <w:rPr>
                <w:sz w:val="24"/>
              </w:rPr>
            </w:pPr>
            <w:r>
              <w:rPr>
                <w:sz w:val="24"/>
              </w:rPr>
              <w:t>Facilidad para</w:t>
            </w:r>
            <w:r w:rsidR="0086285A">
              <w:rPr>
                <w:sz w:val="24"/>
              </w:rPr>
              <w:t xml:space="preserve"> el</w:t>
            </w:r>
            <w:r>
              <w:rPr>
                <w:sz w:val="24"/>
              </w:rPr>
              <w:t xml:space="preserve"> trabajo en equipo.</w:t>
            </w:r>
          </w:p>
          <w:p w:rsidR="00961251" w:rsidRDefault="00961251" w:rsidP="00961251">
            <w:pPr>
              <w:pStyle w:val="Textoindependiente"/>
              <w:spacing w:after="0"/>
              <w:rPr>
                <w:sz w:val="24"/>
              </w:rPr>
            </w:pPr>
          </w:p>
          <w:p w:rsidR="0005787C" w:rsidRDefault="0005787C" w:rsidP="00961251">
            <w:pPr>
              <w:pStyle w:val="Textoindependiente"/>
              <w:spacing w:after="0"/>
              <w:rPr>
                <w:sz w:val="24"/>
              </w:rPr>
            </w:pPr>
            <w:r w:rsidRPr="0005787C">
              <w:rPr>
                <w:sz w:val="24"/>
              </w:rPr>
              <w:t>Mi objetivo es crecer,  prog</w:t>
            </w:r>
            <w:r>
              <w:rPr>
                <w:sz w:val="24"/>
              </w:rPr>
              <w:t xml:space="preserve">resar y lograr mis metas, doy mi </w:t>
            </w:r>
            <w:r w:rsidR="00DC5CAD">
              <w:rPr>
                <w:sz w:val="24"/>
              </w:rPr>
              <w:t>máximo</w:t>
            </w:r>
            <w:r w:rsidRPr="0005787C">
              <w:rPr>
                <w:sz w:val="24"/>
              </w:rPr>
              <w:t xml:space="preserve"> esfuerzo para </w:t>
            </w:r>
            <w:r w:rsidR="0093588F">
              <w:rPr>
                <w:sz w:val="24"/>
              </w:rPr>
              <w:t>lograr</w:t>
            </w:r>
            <w:r w:rsidRPr="0005787C">
              <w:rPr>
                <w:sz w:val="24"/>
              </w:rPr>
              <w:t xml:space="preserve"> mis objetivos</w:t>
            </w:r>
          </w:p>
        </w:tc>
      </w:tr>
    </w:tbl>
    <w:p w:rsidR="00F24FEA" w:rsidRDefault="00F24FEA">
      <w:r>
        <w:rPr>
          <w:caps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"/>
        <w:gridCol w:w="8015"/>
        <w:gridCol w:w="146"/>
        <w:gridCol w:w="146"/>
      </w:tblGrid>
      <w:tr w:rsidR="00C80346" w:rsidTr="00E83DE3">
        <w:trPr>
          <w:cantSplit/>
        </w:trPr>
        <w:tc>
          <w:tcPr>
            <w:tcW w:w="4827" w:type="pct"/>
            <w:gridSpan w:val="2"/>
          </w:tcPr>
          <w:p w:rsidR="00C80346" w:rsidRDefault="00C80346">
            <w:pPr>
              <w:pStyle w:val="Ttulodeseccin"/>
              <w:rPr>
                <w:b/>
              </w:rPr>
            </w:pPr>
            <w:r>
              <w:rPr>
                <w:b/>
              </w:rPr>
              <w:t>Experiencia laboral</w:t>
            </w:r>
          </w:p>
        </w:tc>
        <w:tc>
          <w:tcPr>
            <w:tcW w:w="86" w:type="pct"/>
          </w:tcPr>
          <w:p w:rsidR="00C80346" w:rsidRDefault="00C80346">
            <w:pPr>
              <w:pStyle w:val="Ttulodeseccin"/>
              <w:rPr>
                <w:b/>
              </w:rPr>
            </w:pPr>
          </w:p>
        </w:tc>
        <w:tc>
          <w:tcPr>
            <w:tcW w:w="86" w:type="pct"/>
          </w:tcPr>
          <w:p w:rsidR="00C80346" w:rsidRDefault="00C80346">
            <w:pPr>
              <w:pStyle w:val="Ttulodeseccin"/>
              <w:rPr>
                <w:b/>
              </w:rPr>
            </w:pPr>
          </w:p>
        </w:tc>
      </w:tr>
      <w:tr w:rsidR="00C80346" w:rsidTr="00E83DE3">
        <w:tc>
          <w:tcPr>
            <w:tcW w:w="86" w:type="pct"/>
          </w:tcPr>
          <w:p w:rsidR="00C80346" w:rsidRDefault="00C80346"/>
        </w:tc>
        <w:tc>
          <w:tcPr>
            <w:tcW w:w="4741" w:type="pct"/>
            <w:vAlign w:val="center"/>
          </w:tcPr>
          <w:p w:rsidR="00C80346" w:rsidRDefault="00C80346">
            <w:pPr>
              <w:pStyle w:val="Puesto"/>
              <w:rPr>
                <w:sz w:val="24"/>
                <w:lang w:val="es-AR"/>
              </w:rPr>
            </w:pPr>
            <w:r w:rsidRPr="009A4572">
              <w:rPr>
                <w:sz w:val="24"/>
                <w:lang w:val="es-AR"/>
              </w:rPr>
              <w:t xml:space="preserve"> </w:t>
            </w:r>
          </w:p>
          <w:p w:rsidR="00C80346" w:rsidRPr="0093588F" w:rsidRDefault="00C80346">
            <w:pPr>
              <w:pStyle w:val="Puesto"/>
              <w:rPr>
                <w:sz w:val="24"/>
                <w:lang w:val="es-AR"/>
              </w:rPr>
            </w:pPr>
            <w:r w:rsidRPr="006E57F1">
              <w:rPr>
                <w:b/>
                <w:i w:val="0"/>
                <w:sz w:val="24"/>
                <w:lang w:val="es-AR"/>
              </w:rPr>
              <w:t>Cyberpoint</w:t>
            </w:r>
          </w:p>
          <w:p w:rsidR="00C80346" w:rsidRPr="009A4572" w:rsidRDefault="00C80346">
            <w:pPr>
              <w:pStyle w:val="Puesto"/>
              <w:rPr>
                <w:sz w:val="24"/>
                <w:lang w:val="es-AR"/>
              </w:rPr>
            </w:pPr>
            <w:r>
              <w:rPr>
                <w:sz w:val="24"/>
                <w:lang w:val="es-AR"/>
              </w:rPr>
              <w:t>Atención al público</w:t>
            </w:r>
          </w:p>
          <w:p w:rsidR="00C80346" w:rsidRDefault="00C80346" w:rsidP="009138BA">
            <w:pPr>
              <w:pStyle w:val="Logro"/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Manejo de red, internet, impresiones, fotocopiadoras cabinas; kiosco y ventas.</w:t>
            </w:r>
          </w:p>
          <w:p w:rsidR="00C80346" w:rsidRDefault="00C80346" w:rsidP="009138BA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>Referencia: Adriana Guajardo: Tel: 0260-154403010, 0260-4437402</w:t>
            </w:r>
          </w:p>
          <w:p w:rsidR="00C80346" w:rsidRDefault="00C80346" w:rsidP="009A4572">
            <w:pPr>
              <w:pStyle w:val="Logro"/>
              <w:rPr>
                <w:sz w:val="24"/>
              </w:rPr>
            </w:pPr>
          </w:p>
          <w:p w:rsidR="00C80346" w:rsidRPr="006E57F1" w:rsidRDefault="00C80346" w:rsidP="009A4572">
            <w:pPr>
              <w:pStyle w:val="Logro"/>
              <w:rPr>
                <w:b/>
                <w:sz w:val="24"/>
              </w:rPr>
            </w:pPr>
            <w:r w:rsidRPr="006E57F1">
              <w:rPr>
                <w:b/>
                <w:sz w:val="24"/>
              </w:rPr>
              <w:t>Crossroads indumentaria</w:t>
            </w:r>
            <w:r>
              <w:rPr>
                <w:b/>
                <w:sz w:val="24"/>
              </w:rPr>
              <w:t xml:space="preserve"> y Skateshop</w:t>
            </w:r>
          </w:p>
          <w:p w:rsidR="00C80346" w:rsidRDefault="00C80346" w:rsidP="009138BA">
            <w:pPr>
              <w:pStyle w:val="Logro"/>
              <w:rPr>
                <w:i/>
                <w:sz w:val="24"/>
              </w:rPr>
            </w:pPr>
            <w:r>
              <w:rPr>
                <w:i/>
                <w:sz w:val="24"/>
              </w:rPr>
              <w:t>Atención al público</w:t>
            </w:r>
          </w:p>
          <w:p w:rsidR="00C80346" w:rsidRPr="009138BA" w:rsidRDefault="00C80346" w:rsidP="009138BA">
            <w:pPr>
              <w:pStyle w:val="Logro"/>
              <w:numPr>
                <w:ilvl w:val="0"/>
                <w:numId w:val="6"/>
              </w:numPr>
              <w:rPr>
                <w:i/>
                <w:sz w:val="24"/>
              </w:rPr>
            </w:pPr>
            <w:r>
              <w:rPr>
                <w:sz w:val="24"/>
              </w:rPr>
              <w:t>Venta de ropa, control y reposición de indumentaria.</w:t>
            </w:r>
          </w:p>
          <w:p w:rsidR="00C80346" w:rsidRDefault="00C80346" w:rsidP="009138BA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>Referencia: Francisco Sabio: Tel: 0260-154617000</w:t>
            </w:r>
          </w:p>
          <w:p w:rsidR="00C80346" w:rsidRDefault="00C80346" w:rsidP="009138BA">
            <w:pPr>
              <w:pStyle w:val="Logro"/>
              <w:rPr>
                <w:sz w:val="24"/>
              </w:rPr>
            </w:pPr>
          </w:p>
          <w:p w:rsidR="00C80346" w:rsidRDefault="00C80346" w:rsidP="009138BA">
            <w:pPr>
              <w:pStyle w:val="Logro"/>
              <w:rPr>
                <w:b/>
                <w:sz w:val="24"/>
              </w:rPr>
            </w:pPr>
            <w:r>
              <w:rPr>
                <w:b/>
                <w:sz w:val="24"/>
              </w:rPr>
              <w:t>Supermercado Abasto</w:t>
            </w:r>
          </w:p>
          <w:p w:rsidR="00C80346" w:rsidRDefault="00C80346" w:rsidP="009138BA">
            <w:pPr>
              <w:pStyle w:val="Logro"/>
              <w:rPr>
                <w:i/>
                <w:sz w:val="24"/>
              </w:rPr>
            </w:pPr>
            <w:r>
              <w:rPr>
                <w:i/>
                <w:sz w:val="24"/>
              </w:rPr>
              <w:t>Atención al público</w:t>
            </w:r>
          </w:p>
          <w:p w:rsidR="00C80346" w:rsidRPr="006E57F1" w:rsidRDefault="00C80346" w:rsidP="006E57F1">
            <w:pPr>
              <w:pStyle w:val="Logro"/>
              <w:numPr>
                <w:ilvl w:val="0"/>
                <w:numId w:val="9"/>
              </w:numPr>
              <w:rPr>
                <w:i/>
                <w:sz w:val="24"/>
              </w:rPr>
            </w:pPr>
            <w:r>
              <w:rPr>
                <w:sz w:val="24"/>
              </w:rPr>
              <w:t>Cajero y venta en verdulería y pollería</w:t>
            </w:r>
          </w:p>
          <w:p w:rsidR="00C80346" w:rsidRDefault="00C80346" w:rsidP="006E57F1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 xml:space="preserve">Referencia: </w:t>
            </w:r>
            <w:r w:rsidR="005D109D">
              <w:rPr>
                <w:sz w:val="24"/>
              </w:rPr>
              <w:t>Fabián</w:t>
            </w:r>
            <w:r>
              <w:rPr>
                <w:sz w:val="24"/>
              </w:rPr>
              <w:t xml:space="preserve"> Jesus Videla, Tel:</w:t>
            </w:r>
            <w:r w:rsidRPr="00961251">
              <w:rPr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 w:rsidRPr="00961251">
              <w:rPr>
                <w:sz w:val="24"/>
              </w:rPr>
              <w:t>260</w:t>
            </w:r>
            <w:r>
              <w:rPr>
                <w:sz w:val="24"/>
              </w:rPr>
              <w:t>-15</w:t>
            </w:r>
            <w:r w:rsidRPr="00961251">
              <w:rPr>
                <w:sz w:val="24"/>
              </w:rPr>
              <w:t>4636747</w:t>
            </w:r>
          </w:p>
          <w:p w:rsidR="00C80346" w:rsidRDefault="00C80346" w:rsidP="006E57F1">
            <w:pPr>
              <w:pStyle w:val="Logro"/>
              <w:rPr>
                <w:b/>
                <w:sz w:val="24"/>
              </w:rPr>
            </w:pPr>
          </w:p>
          <w:p w:rsidR="00C80346" w:rsidRDefault="00C80346" w:rsidP="006E57F1">
            <w:pPr>
              <w:pStyle w:val="Logro"/>
              <w:rPr>
                <w:b/>
                <w:sz w:val="24"/>
              </w:rPr>
            </w:pPr>
            <w:r>
              <w:rPr>
                <w:b/>
                <w:sz w:val="24"/>
              </w:rPr>
              <w:t>Pintor</w:t>
            </w:r>
          </w:p>
          <w:p w:rsidR="00C80346" w:rsidRDefault="00C80346" w:rsidP="006E57F1">
            <w:pPr>
              <w:pStyle w:val="Logro"/>
              <w:rPr>
                <w:i/>
                <w:sz w:val="24"/>
              </w:rPr>
            </w:pPr>
            <w:r>
              <w:rPr>
                <w:i/>
                <w:sz w:val="24"/>
              </w:rPr>
              <w:t>Oficial en pintura hace 5 años (trabajo estacionario)</w:t>
            </w:r>
          </w:p>
          <w:p w:rsidR="00C80346" w:rsidRPr="00F41463" w:rsidRDefault="00C80346" w:rsidP="00F41463">
            <w:pPr>
              <w:pStyle w:val="Logro"/>
              <w:numPr>
                <w:ilvl w:val="0"/>
                <w:numId w:val="9"/>
              </w:numPr>
              <w:rPr>
                <w:i/>
                <w:sz w:val="24"/>
              </w:rPr>
            </w:pPr>
            <w:r>
              <w:rPr>
                <w:sz w:val="24"/>
              </w:rPr>
              <w:t>Pintura de obras en general.</w:t>
            </w:r>
          </w:p>
          <w:p w:rsidR="00C80346" w:rsidRPr="00F41463" w:rsidRDefault="00C80346" w:rsidP="00F41463">
            <w:pPr>
              <w:pStyle w:val="Logro"/>
              <w:rPr>
                <w:i/>
                <w:sz w:val="24"/>
              </w:rPr>
            </w:pPr>
            <w:r>
              <w:rPr>
                <w:sz w:val="24"/>
              </w:rPr>
              <w:t xml:space="preserve">Referencia: Danilo </w:t>
            </w:r>
            <w:r w:rsidR="005D109D">
              <w:rPr>
                <w:sz w:val="24"/>
              </w:rPr>
              <w:t>López</w:t>
            </w:r>
            <w:r>
              <w:rPr>
                <w:sz w:val="24"/>
              </w:rPr>
              <w:t>: Tel: 0260-154354353</w:t>
            </w:r>
          </w:p>
          <w:p w:rsidR="00C80346" w:rsidRDefault="00C80346" w:rsidP="006E57F1">
            <w:pPr>
              <w:pStyle w:val="Logro"/>
              <w:rPr>
                <w:i/>
                <w:sz w:val="24"/>
              </w:rPr>
            </w:pPr>
          </w:p>
          <w:p w:rsidR="00C80346" w:rsidRDefault="00C80346" w:rsidP="006E57F1">
            <w:pPr>
              <w:pStyle w:val="Logro"/>
              <w:rPr>
                <w:b/>
                <w:sz w:val="24"/>
              </w:rPr>
            </w:pPr>
            <w:r>
              <w:rPr>
                <w:b/>
                <w:sz w:val="24"/>
              </w:rPr>
              <w:t>Minimarket Al Paso</w:t>
            </w:r>
          </w:p>
          <w:p w:rsidR="00C80346" w:rsidRDefault="00C80346" w:rsidP="006E57F1">
            <w:pPr>
              <w:pStyle w:val="Logro"/>
              <w:rPr>
                <w:i/>
                <w:sz w:val="24"/>
              </w:rPr>
            </w:pPr>
            <w:r>
              <w:rPr>
                <w:i/>
                <w:sz w:val="24"/>
              </w:rPr>
              <w:t>Atención al público</w:t>
            </w:r>
          </w:p>
          <w:p w:rsidR="00C80346" w:rsidRPr="001F3AF3" w:rsidRDefault="00C80346" w:rsidP="00462F9D">
            <w:pPr>
              <w:pStyle w:val="Logro"/>
              <w:numPr>
                <w:ilvl w:val="0"/>
                <w:numId w:val="9"/>
              </w:numPr>
              <w:rPr>
                <w:i/>
                <w:sz w:val="24"/>
              </w:rPr>
            </w:pPr>
            <w:r>
              <w:rPr>
                <w:sz w:val="24"/>
              </w:rPr>
              <w:t>Encargado de compra de stock. Administración de empleados</w:t>
            </w:r>
            <w:r w:rsidRPr="00462F9D">
              <w:rPr>
                <w:sz w:val="24"/>
              </w:rPr>
              <w:t>, vendedor, repositor, trato con mayoristas.</w:t>
            </w:r>
          </w:p>
          <w:p w:rsidR="00C80346" w:rsidRDefault="00C80346" w:rsidP="001F3AF3">
            <w:pPr>
              <w:pStyle w:val="Logro"/>
              <w:rPr>
                <w:sz w:val="24"/>
              </w:rPr>
            </w:pPr>
            <w:r>
              <w:rPr>
                <w:sz w:val="24"/>
              </w:rPr>
              <w:t xml:space="preserve">Referencia: </w:t>
            </w:r>
            <w:r w:rsidRPr="00961251">
              <w:rPr>
                <w:sz w:val="24"/>
              </w:rPr>
              <w:t xml:space="preserve">Claudia </w:t>
            </w:r>
            <w:r w:rsidR="005D109D" w:rsidRPr="00961251">
              <w:rPr>
                <w:sz w:val="24"/>
              </w:rPr>
              <w:t>López</w:t>
            </w:r>
            <w:r w:rsidRPr="00961251">
              <w:rPr>
                <w:sz w:val="24"/>
              </w:rPr>
              <w:t>: Tel: 0260-154201124</w:t>
            </w:r>
          </w:p>
          <w:p w:rsidR="00C80346" w:rsidRDefault="00C80346" w:rsidP="001F3AF3">
            <w:pPr>
              <w:pStyle w:val="Logro"/>
              <w:rPr>
                <w:b/>
                <w:bCs/>
                <w:sz w:val="24"/>
              </w:rPr>
            </w:pPr>
          </w:p>
          <w:p w:rsidR="00C80346" w:rsidRPr="000368D4" w:rsidRDefault="00C80346" w:rsidP="001F3AF3">
            <w:pPr>
              <w:pStyle w:val="Logro"/>
              <w:rPr>
                <w:b/>
                <w:bCs/>
                <w:sz w:val="24"/>
              </w:rPr>
            </w:pPr>
            <w:r w:rsidRPr="000368D4">
              <w:rPr>
                <w:b/>
                <w:bCs/>
                <w:sz w:val="24"/>
              </w:rPr>
              <w:t>Mr. Brócoli</w:t>
            </w:r>
          </w:p>
          <w:p w:rsidR="00C80346" w:rsidRDefault="00C80346" w:rsidP="001F3AF3">
            <w:pPr>
              <w:pStyle w:val="Logro"/>
              <w:rPr>
                <w:i/>
                <w:iCs/>
                <w:sz w:val="24"/>
              </w:rPr>
            </w:pPr>
            <w:r w:rsidRPr="000368D4">
              <w:rPr>
                <w:i/>
                <w:iCs/>
                <w:sz w:val="24"/>
              </w:rPr>
              <w:t>Cocina y bachero</w:t>
            </w:r>
          </w:p>
          <w:p w:rsidR="00C80346" w:rsidRPr="000439FA" w:rsidRDefault="00BC16F3" w:rsidP="00E83F4C">
            <w:pPr>
              <w:pStyle w:val="Logro"/>
              <w:numPr>
                <w:ilvl w:val="0"/>
                <w:numId w:val="9"/>
              </w:numPr>
              <w:jc w:val="left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Tareas múltiples: </w:t>
            </w:r>
            <w:r w:rsidR="006E7680">
              <w:rPr>
                <w:sz w:val="24"/>
              </w:rPr>
              <w:t>Ayudante de cocina</w:t>
            </w:r>
            <w:r w:rsidR="00C64F1F">
              <w:rPr>
                <w:sz w:val="24"/>
              </w:rPr>
              <w:t>, bachero</w:t>
            </w:r>
            <w:r>
              <w:rPr>
                <w:sz w:val="24"/>
              </w:rPr>
              <w:t>, mozo</w:t>
            </w:r>
            <w:r w:rsidR="000439FA">
              <w:rPr>
                <w:sz w:val="24"/>
              </w:rPr>
              <w:t xml:space="preserve"> y runner</w:t>
            </w:r>
          </w:p>
          <w:p w:rsidR="000439FA" w:rsidRPr="000439FA" w:rsidRDefault="000439FA" w:rsidP="000439FA">
            <w:pPr>
              <w:pStyle w:val="Logro"/>
              <w:jc w:val="left"/>
              <w:rPr>
                <w:sz w:val="24"/>
              </w:rPr>
            </w:pPr>
            <w:r>
              <w:rPr>
                <w:sz w:val="24"/>
              </w:rPr>
              <w:t>Referencia:</w:t>
            </w:r>
            <w:r w:rsidR="006164AD">
              <w:rPr>
                <w:sz w:val="24"/>
              </w:rPr>
              <w:t xml:space="preserve"> Nicolás </w:t>
            </w:r>
            <w:r w:rsidR="00601942">
              <w:rPr>
                <w:sz w:val="24"/>
              </w:rPr>
              <w:t>Ramírez</w:t>
            </w:r>
            <w:r w:rsidR="006164AD">
              <w:rPr>
                <w:sz w:val="24"/>
              </w:rPr>
              <w:t>: Tel: 0260</w:t>
            </w:r>
            <w:r w:rsidR="00007C47">
              <w:rPr>
                <w:sz w:val="24"/>
              </w:rPr>
              <w:t>-154591257</w:t>
            </w:r>
          </w:p>
          <w:p w:rsidR="00C80346" w:rsidRPr="000368D4" w:rsidRDefault="00C80346" w:rsidP="001F3AF3">
            <w:pPr>
              <w:pStyle w:val="Logro"/>
              <w:rPr>
                <w:i/>
                <w:iCs/>
                <w:sz w:val="24"/>
              </w:rPr>
            </w:pPr>
          </w:p>
          <w:p w:rsidR="00C80346" w:rsidRPr="00462F9D" w:rsidRDefault="00C80346" w:rsidP="001F3AF3">
            <w:pPr>
              <w:pStyle w:val="Logro"/>
              <w:rPr>
                <w:i/>
                <w:sz w:val="24"/>
              </w:rPr>
            </w:pPr>
          </w:p>
          <w:p w:rsidR="00C80346" w:rsidRDefault="00C80346" w:rsidP="00322118">
            <w:pPr>
              <w:pStyle w:val="Logro"/>
              <w:rPr>
                <w:sz w:val="24"/>
              </w:rPr>
            </w:pPr>
          </w:p>
          <w:p w:rsidR="00C80346" w:rsidRPr="00F41463" w:rsidRDefault="00C80346" w:rsidP="00322118">
            <w:pPr>
              <w:pStyle w:val="Logro"/>
              <w:rPr>
                <w:i/>
                <w:sz w:val="24"/>
              </w:rPr>
            </w:pPr>
          </w:p>
        </w:tc>
        <w:tc>
          <w:tcPr>
            <w:tcW w:w="86" w:type="pct"/>
          </w:tcPr>
          <w:p w:rsidR="00C80346" w:rsidRPr="009A4572" w:rsidRDefault="00C80346">
            <w:pPr>
              <w:pStyle w:val="Puesto"/>
              <w:rPr>
                <w:sz w:val="24"/>
                <w:lang w:val="es-AR"/>
              </w:rPr>
            </w:pPr>
          </w:p>
        </w:tc>
        <w:tc>
          <w:tcPr>
            <w:tcW w:w="86" w:type="pct"/>
          </w:tcPr>
          <w:p w:rsidR="00C80346" w:rsidRPr="009A4572" w:rsidRDefault="00C80346">
            <w:pPr>
              <w:pStyle w:val="Puesto"/>
              <w:rPr>
                <w:sz w:val="24"/>
                <w:lang w:val="es-AR"/>
              </w:rPr>
            </w:pPr>
          </w:p>
        </w:tc>
      </w:tr>
      <w:tr w:rsidR="00C80346" w:rsidTr="00E83DE3">
        <w:tc>
          <w:tcPr>
            <w:tcW w:w="86" w:type="pct"/>
          </w:tcPr>
          <w:p w:rsidR="00C80346" w:rsidRDefault="00C80346"/>
        </w:tc>
        <w:tc>
          <w:tcPr>
            <w:tcW w:w="4741" w:type="pct"/>
          </w:tcPr>
          <w:p w:rsidR="00C80346" w:rsidRPr="009A4572" w:rsidRDefault="00C80346">
            <w:pPr>
              <w:pStyle w:val="Puesto"/>
              <w:rPr>
                <w:sz w:val="24"/>
                <w:lang w:val="es-AR"/>
              </w:rPr>
            </w:pPr>
          </w:p>
        </w:tc>
        <w:tc>
          <w:tcPr>
            <w:tcW w:w="86" w:type="pct"/>
          </w:tcPr>
          <w:p w:rsidR="00C80346" w:rsidRPr="009A4572" w:rsidRDefault="00C80346">
            <w:pPr>
              <w:pStyle w:val="Puesto"/>
              <w:rPr>
                <w:sz w:val="24"/>
                <w:lang w:val="es-AR"/>
              </w:rPr>
            </w:pPr>
          </w:p>
        </w:tc>
        <w:tc>
          <w:tcPr>
            <w:tcW w:w="86" w:type="pct"/>
          </w:tcPr>
          <w:p w:rsidR="00C80346" w:rsidRPr="009A4572" w:rsidRDefault="00C80346">
            <w:pPr>
              <w:pStyle w:val="Puesto"/>
              <w:rPr>
                <w:sz w:val="24"/>
                <w:lang w:val="es-AR"/>
              </w:rPr>
            </w:pPr>
          </w:p>
        </w:tc>
      </w:tr>
      <w:tr w:rsidR="00C80346" w:rsidTr="00E83DE3">
        <w:trPr>
          <w:cantSplit/>
        </w:trPr>
        <w:tc>
          <w:tcPr>
            <w:tcW w:w="4827" w:type="pct"/>
            <w:gridSpan w:val="2"/>
          </w:tcPr>
          <w:p w:rsidR="00C80346" w:rsidRDefault="00C80346">
            <w:pPr>
              <w:pStyle w:val="Ttulodeseccin"/>
              <w:rPr>
                <w:b/>
              </w:rPr>
            </w:pPr>
            <w:r>
              <w:rPr>
                <w:b/>
              </w:rPr>
              <w:t>Informática e Idiomas</w:t>
            </w:r>
          </w:p>
        </w:tc>
        <w:tc>
          <w:tcPr>
            <w:tcW w:w="86" w:type="pct"/>
          </w:tcPr>
          <w:p w:rsidR="00C80346" w:rsidRDefault="00C80346">
            <w:pPr>
              <w:pStyle w:val="Ttulodeseccin"/>
              <w:rPr>
                <w:b/>
              </w:rPr>
            </w:pPr>
          </w:p>
        </w:tc>
        <w:tc>
          <w:tcPr>
            <w:tcW w:w="86" w:type="pct"/>
          </w:tcPr>
          <w:p w:rsidR="00C80346" w:rsidRDefault="00C80346">
            <w:pPr>
              <w:pStyle w:val="Ttulodeseccin"/>
              <w:rPr>
                <w:b/>
              </w:rPr>
            </w:pPr>
          </w:p>
        </w:tc>
      </w:tr>
      <w:tr w:rsidR="00C80346" w:rsidTr="00E83DE3">
        <w:tc>
          <w:tcPr>
            <w:tcW w:w="86" w:type="pct"/>
          </w:tcPr>
          <w:p w:rsidR="00C80346" w:rsidRDefault="00C80346"/>
        </w:tc>
        <w:tc>
          <w:tcPr>
            <w:tcW w:w="4741" w:type="pct"/>
          </w:tcPr>
          <w:p w:rsidR="00C80346" w:rsidRDefault="00C80346">
            <w:pPr>
              <w:pStyle w:val="Objetivo"/>
              <w:rPr>
                <w:sz w:val="24"/>
              </w:rPr>
            </w:pPr>
            <w:r>
              <w:rPr>
                <w:sz w:val="24"/>
              </w:rPr>
              <w:t xml:space="preserve">Manejo de Excel, Word, Internet, Postner </w:t>
            </w:r>
          </w:p>
          <w:p w:rsidR="00C80346" w:rsidRDefault="00C80346" w:rsidP="00B73B14">
            <w:pPr>
              <w:pStyle w:val="Textoindependiente"/>
              <w:rPr>
                <w:sz w:val="24"/>
              </w:rPr>
            </w:pPr>
            <w:r>
              <w:rPr>
                <w:sz w:val="24"/>
              </w:rPr>
              <w:t>Conocimientos de Inglés intermedio.</w:t>
            </w:r>
          </w:p>
        </w:tc>
        <w:tc>
          <w:tcPr>
            <w:tcW w:w="86" w:type="pct"/>
          </w:tcPr>
          <w:p w:rsidR="00C80346" w:rsidRDefault="00C80346">
            <w:pPr>
              <w:pStyle w:val="Objetivo"/>
              <w:rPr>
                <w:sz w:val="24"/>
              </w:rPr>
            </w:pPr>
          </w:p>
        </w:tc>
        <w:tc>
          <w:tcPr>
            <w:tcW w:w="86" w:type="pct"/>
          </w:tcPr>
          <w:p w:rsidR="00C80346" w:rsidRDefault="00C80346">
            <w:pPr>
              <w:pStyle w:val="Objetivo"/>
              <w:rPr>
                <w:sz w:val="24"/>
              </w:rPr>
            </w:pPr>
          </w:p>
        </w:tc>
      </w:tr>
      <w:tr w:rsidR="00C80346" w:rsidTr="00E83DE3">
        <w:tc>
          <w:tcPr>
            <w:tcW w:w="86" w:type="pct"/>
          </w:tcPr>
          <w:p w:rsidR="00C80346" w:rsidRDefault="00C80346"/>
        </w:tc>
        <w:tc>
          <w:tcPr>
            <w:tcW w:w="4741" w:type="pct"/>
          </w:tcPr>
          <w:p w:rsidR="00C80346" w:rsidRDefault="00C80346">
            <w:pPr>
              <w:pStyle w:val="Textoindependiente"/>
            </w:pPr>
          </w:p>
        </w:tc>
        <w:tc>
          <w:tcPr>
            <w:tcW w:w="86" w:type="pct"/>
          </w:tcPr>
          <w:p w:rsidR="00C80346" w:rsidRDefault="00C80346">
            <w:pPr>
              <w:pStyle w:val="Textoindependiente"/>
            </w:pPr>
          </w:p>
        </w:tc>
        <w:tc>
          <w:tcPr>
            <w:tcW w:w="86" w:type="pct"/>
          </w:tcPr>
          <w:p w:rsidR="00C80346" w:rsidRDefault="00C80346">
            <w:pPr>
              <w:pStyle w:val="Textoindependiente"/>
            </w:pPr>
          </w:p>
        </w:tc>
      </w:tr>
    </w:tbl>
    <w:p w:rsidR="00BD3929" w:rsidRPr="00BD3929" w:rsidRDefault="00BD3929" w:rsidP="00195A8B"/>
    <w:sectPr w:rsidR="00BD3929" w:rsidRPr="00BD3929">
      <w:footerReference w:type="default" r:id="rId8"/>
      <w:pgSz w:w="11907" w:h="16840" w:code="9"/>
      <w:pgMar w:top="90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06898" w:rsidRDefault="00706898" w:rsidP="00B73B14">
      <w:r>
        <w:separator/>
      </w:r>
    </w:p>
  </w:endnote>
  <w:endnote w:type="continuationSeparator" w:id="0">
    <w:p w:rsidR="00706898" w:rsidRDefault="00706898" w:rsidP="00B73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73B14" w:rsidRDefault="00B73B14" w:rsidP="00B73B1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06898" w:rsidRDefault="00706898" w:rsidP="00B73B14">
      <w:r>
        <w:separator/>
      </w:r>
    </w:p>
  </w:footnote>
  <w:footnote w:type="continuationSeparator" w:id="0">
    <w:p w:rsidR="00706898" w:rsidRDefault="00706898" w:rsidP="00B73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16FA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F34592"/>
    <w:multiLevelType w:val="hybridMultilevel"/>
    <w:tmpl w:val="8C341C7C"/>
    <w:lvl w:ilvl="0" w:tplc="0C0A0001">
      <w:start w:val="1"/>
      <w:numFmt w:val="bullet"/>
      <w:lvlText w:val=""/>
      <w:lvlJc w:val="left"/>
      <w:pPr>
        <w:ind w:left="15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25" w:hanging="360"/>
      </w:pPr>
      <w:rPr>
        <w:rFonts w:ascii="Wingdings" w:hAnsi="Wingdings" w:hint="default"/>
      </w:rPr>
    </w:lvl>
  </w:abstractNum>
  <w:abstractNum w:abstractNumId="2" w15:restartNumberingAfterBreak="0">
    <w:nsid w:val="3C2044F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1592827"/>
    <w:multiLevelType w:val="hybridMultilevel"/>
    <w:tmpl w:val="738642F2"/>
    <w:lvl w:ilvl="0" w:tplc="2C0A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4" w15:restartNumberingAfterBreak="0">
    <w:nsid w:val="43607BE3"/>
    <w:multiLevelType w:val="hybridMultilevel"/>
    <w:tmpl w:val="0AAE16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E7152"/>
    <w:multiLevelType w:val="hybridMultilevel"/>
    <w:tmpl w:val="47863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D0E7B"/>
    <w:multiLevelType w:val="multilevel"/>
    <w:tmpl w:val="60B2184E"/>
    <w:lvl w:ilvl="0">
      <w:start w:val="1982"/>
      <w:numFmt w:val="decimal"/>
      <w:lvlText w:val="%1"/>
      <w:lvlJc w:val="left"/>
      <w:pPr>
        <w:tabs>
          <w:tab w:val="num" w:pos="2190"/>
        </w:tabs>
        <w:ind w:left="2190" w:hanging="2190"/>
      </w:pPr>
      <w:rPr>
        <w:rFonts w:hint="default"/>
      </w:rPr>
    </w:lvl>
    <w:lvl w:ilvl="1">
      <w:start w:val="1984"/>
      <w:numFmt w:val="decimal"/>
      <w:lvlText w:val="%1-%2"/>
      <w:lvlJc w:val="left"/>
      <w:pPr>
        <w:tabs>
          <w:tab w:val="num" w:pos="2190"/>
        </w:tabs>
        <w:ind w:left="2190" w:hanging="21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90"/>
        </w:tabs>
        <w:ind w:left="2190" w:hanging="21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90"/>
        </w:tabs>
        <w:ind w:left="2190" w:hanging="21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90"/>
        </w:tabs>
        <w:ind w:left="2190" w:hanging="21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90"/>
        </w:tabs>
        <w:ind w:left="2190" w:hanging="21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90"/>
        </w:tabs>
        <w:ind w:left="2190" w:hanging="21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90"/>
        </w:tabs>
        <w:ind w:left="2190" w:hanging="21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90"/>
        </w:tabs>
        <w:ind w:left="2190" w:hanging="2190"/>
      </w:pPr>
      <w:rPr>
        <w:rFonts w:hint="default"/>
      </w:rPr>
    </w:lvl>
  </w:abstractNum>
  <w:abstractNum w:abstractNumId="7" w15:restartNumberingAfterBreak="0">
    <w:nsid w:val="689B5220"/>
    <w:multiLevelType w:val="hybridMultilevel"/>
    <w:tmpl w:val="356E1C28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73AF5B3E"/>
    <w:multiLevelType w:val="hybridMultilevel"/>
    <w:tmpl w:val="391411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1"/>
  </w:num>
  <w:num w:numId="9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iResumeStyle" w:val="2"/>
    <w:docVar w:name="Resume Post Wizard Balloon" w:val="0"/>
  </w:docVars>
  <w:rsids>
    <w:rsidRoot w:val="0029429D"/>
    <w:rsid w:val="000046A2"/>
    <w:rsid w:val="00007C47"/>
    <w:rsid w:val="000368D4"/>
    <w:rsid w:val="000439FA"/>
    <w:rsid w:val="0005787C"/>
    <w:rsid w:val="0008246A"/>
    <w:rsid w:val="00195A8B"/>
    <w:rsid w:val="001C309C"/>
    <w:rsid w:val="001F3AF3"/>
    <w:rsid w:val="00201EA3"/>
    <w:rsid w:val="002848CB"/>
    <w:rsid w:val="0029429D"/>
    <w:rsid w:val="002C6146"/>
    <w:rsid w:val="00322118"/>
    <w:rsid w:val="003402CD"/>
    <w:rsid w:val="003432B5"/>
    <w:rsid w:val="003565E2"/>
    <w:rsid w:val="003A188B"/>
    <w:rsid w:val="00462E47"/>
    <w:rsid w:val="00462F9D"/>
    <w:rsid w:val="004712B7"/>
    <w:rsid w:val="0048754B"/>
    <w:rsid w:val="00490116"/>
    <w:rsid w:val="00557B93"/>
    <w:rsid w:val="0056365B"/>
    <w:rsid w:val="005B43D9"/>
    <w:rsid w:val="005D109D"/>
    <w:rsid w:val="00601942"/>
    <w:rsid w:val="00614696"/>
    <w:rsid w:val="00615A12"/>
    <w:rsid w:val="006164AD"/>
    <w:rsid w:val="00690081"/>
    <w:rsid w:val="0069451B"/>
    <w:rsid w:val="006A5B3D"/>
    <w:rsid w:val="006B7370"/>
    <w:rsid w:val="006D4C97"/>
    <w:rsid w:val="006E57F1"/>
    <w:rsid w:val="006E7680"/>
    <w:rsid w:val="00706898"/>
    <w:rsid w:val="007651C7"/>
    <w:rsid w:val="007D087C"/>
    <w:rsid w:val="007D2456"/>
    <w:rsid w:val="0086285A"/>
    <w:rsid w:val="008C76FB"/>
    <w:rsid w:val="008D6CD5"/>
    <w:rsid w:val="00901EEA"/>
    <w:rsid w:val="009138BA"/>
    <w:rsid w:val="0093588F"/>
    <w:rsid w:val="00952262"/>
    <w:rsid w:val="00961251"/>
    <w:rsid w:val="009A4572"/>
    <w:rsid w:val="009C0EF8"/>
    <w:rsid w:val="00A013C7"/>
    <w:rsid w:val="00A0688C"/>
    <w:rsid w:val="00A265DD"/>
    <w:rsid w:val="00AD0A89"/>
    <w:rsid w:val="00B73B14"/>
    <w:rsid w:val="00BB0949"/>
    <w:rsid w:val="00BC16F3"/>
    <w:rsid w:val="00BD3929"/>
    <w:rsid w:val="00BE5A50"/>
    <w:rsid w:val="00C64F1F"/>
    <w:rsid w:val="00C80346"/>
    <w:rsid w:val="00CC22F1"/>
    <w:rsid w:val="00CE7ACB"/>
    <w:rsid w:val="00DC5CAD"/>
    <w:rsid w:val="00DD37EB"/>
    <w:rsid w:val="00DE4417"/>
    <w:rsid w:val="00DF5892"/>
    <w:rsid w:val="00E05FF5"/>
    <w:rsid w:val="00E174F6"/>
    <w:rsid w:val="00E32692"/>
    <w:rsid w:val="00E83DE3"/>
    <w:rsid w:val="00E83F4C"/>
    <w:rsid w:val="00EA09B2"/>
    <w:rsid w:val="00F24FEA"/>
    <w:rsid w:val="00F4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8D1DA9"/>
  <w15:docId w15:val="{367585FD-D932-B548-A752-BB9FF03F7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Garamond" w:hAnsi="Garamond"/>
      <w:sz w:val="22"/>
    </w:rPr>
  </w:style>
  <w:style w:type="paragraph" w:styleId="Ttulo1">
    <w:name w:val="heading 1"/>
    <w:basedOn w:val="Ttulo-base"/>
    <w:next w:val="Textoindependiente"/>
    <w:qFormat/>
    <w:pPr>
      <w:jc w:val="left"/>
      <w:outlineLvl w:val="0"/>
    </w:pPr>
    <w:rPr>
      <w:spacing w:val="20"/>
      <w:kern w:val="28"/>
      <w:sz w:val="23"/>
    </w:rPr>
  </w:style>
  <w:style w:type="paragraph" w:styleId="Ttulo2">
    <w:name w:val="heading 2"/>
    <w:basedOn w:val="Ttulo-base"/>
    <w:next w:val="Textoindependiente"/>
    <w:qFormat/>
    <w:pPr>
      <w:jc w:val="left"/>
      <w:outlineLvl w:val="1"/>
    </w:pPr>
    <w:rPr>
      <w:spacing w:val="5"/>
      <w:sz w:val="20"/>
    </w:rPr>
  </w:style>
  <w:style w:type="paragraph" w:styleId="Ttulo3">
    <w:name w:val="heading 3"/>
    <w:basedOn w:val="Ttulo-base"/>
    <w:next w:val="Textoindependiente"/>
    <w:qFormat/>
    <w:pPr>
      <w:spacing w:after="220"/>
      <w:jc w:val="left"/>
      <w:outlineLvl w:val="2"/>
    </w:pPr>
    <w:rPr>
      <w:i/>
      <w:spacing w:val="-2"/>
      <w:sz w:val="20"/>
    </w:rPr>
  </w:style>
  <w:style w:type="paragraph" w:styleId="Ttulo4">
    <w:name w:val="heading 4"/>
    <w:basedOn w:val="Ttulo-base"/>
    <w:next w:val="Textoindependiente"/>
    <w:qFormat/>
    <w:pPr>
      <w:spacing w:after="0"/>
      <w:jc w:val="left"/>
      <w:outlineLvl w:val="3"/>
    </w:pPr>
    <w:rPr>
      <w:i/>
      <w:caps w:val="0"/>
      <w:spacing w:val="5"/>
      <w:sz w:val="24"/>
    </w:rPr>
  </w:style>
  <w:style w:type="paragraph" w:styleId="Ttulo5">
    <w:name w:val="heading 5"/>
    <w:basedOn w:val="Ttulo-base"/>
    <w:next w:val="Textoindependiente"/>
    <w:qFormat/>
    <w:pPr>
      <w:spacing w:after="220"/>
      <w:jc w:val="left"/>
      <w:outlineLvl w:val="4"/>
    </w:pPr>
    <w:rPr>
      <w:b/>
      <w:spacing w:val="20"/>
      <w:sz w:val="18"/>
    </w:rPr>
  </w:style>
  <w:style w:type="paragraph" w:styleId="Ttulo6">
    <w:name w:val="heading 6"/>
    <w:basedOn w:val="Normal"/>
    <w:next w:val="Normal"/>
    <w:qFormat/>
    <w:pPr>
      <w:spacing w:before="240" w:line="240" w:lineRule="atLeast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spacing w:after="220" w:line="240" w:lineRule="atLeast"/>
    </w:pPr>
  </w:style>
  <w:style w:type="paragraph" w:customStyle="1" w:styleId="Logro">
    <w:name w:val="Logro"/>
    <w:basedOn w:val="Textoindependiente"/>
    <w:pPr>
      <w:spacing w:after="60"/>
    </w:pPr>
  </w:style>
  <w:style w:type="paragraph" w:customStyle="1" w:styleId="Direccin1">
    <w:name w:val="Dirección 1"/>
    <w:basedOn w:val="Normal"/>
    <w:pPr>
      <w:framePr w:w="8640" w:h="1066" w:hRule="exact" w:wrap="notBeside" w:vAnchor="page" w:hAnchor="page" w:xAlign="center" w:yAlign="bottom" w:anchorLock="1"/>
      <w:spacing w:line="160" w:lineRule="atLeast"/>
      <w:jc w:val="center"/>
    </w:pPr>
    <w:rPr>
      <w:caps/>
      <w:spacing w:val="30"/>
      <w:sz w:val="15"/>
    </w:rPr>
  </w:style>
  <w:style w:type="paragraph" w:customStyle="1" w:styleId="Direccin2">
    <w:name w:val="Dirección 2"/>
    <w:basedOn w:val="Normal"/>
    <w:pPr>
      <w:framePr w:w="8640" w:h="1310" w:hRule="exact" w:wrap="notBeside" w:vAnchor="page" w:hAnchor="page" w:xAlign="center" w:yAlign="bottom" w:anchorLock="1"/>
      <w:spacing w:line="160" w:lineRule="atLeast"/>
      <w:jc w:val="center"/>
    </w:pPr>
    <w:rPr>
      <w:caps/>
      <w:spacing w:val="30"/>
      <w:sz w:val="15"/>
    </w:rPr>
  </w:style>
  <w:style w:type="paragraph" w:styleId="Sangradetextonormal">
    <w:name w:val="Body Text Indent"/>
    <w:basedOn w:val="Textoindependiente"/>
    <w:pPr>
      <w:ind w:left="720"/>
    </w:pPr>
  </w:style>
  <w:style w:type="paragraph" w:customStyle="1" w:styleId="Ciudadyprovincia">
    <w:name w:val="Ciudad y provincia"/>
    <w:basedOn w:val="Textoindependiente"/>
    <w:next w:val="Textoindependiente"/>
    <w:pPr>
      <w:keepNext/>
    </w:pPr>
  </w:style>
  <w:style w:type="paragraph" w:customStyle="1" w:styleId="Organizacin">
    <w:name w:val="Organización"/>
    <w:basedOn w:val="Normal"/>
    <w:next w:val="Puesto"/>
    <w:autoRedefine/>
    <w:pPr>
      <w:tabs>
        <w:tab w:val="left" w:pos="1440"/>
        <w:tab w:val="right" w:pos="6480"/>
      </w:tabs>
      <w:spacing w:before="220" w:line="220" w:lineRule="atLeast"/>
    </w:pPr>
  </w:style>
  <w:style w:type="paragraph" w:customStyle="1" w:styleId="Organizacinuno">
    <w:name w:val="Organización uno"/>
    <w:basedOn w:val="Organizacin"/>
    <w:next w:val="Puesto"/>
    <w:autoRedefine/>
    <w:pPr>
      <w:spacing w:before="60"/>
    </w:pPr>
  </w:style>
  <w:style w:type="paragraph" w:styleId="Fecha">
    <w:name w:val="Date"/>
    <w:basedOn w:val="Textoindependiente"/>
    <w:pPr>
      <w:keepNext/>
    </w:pPr>
  </w:style>
  <w:style w:type="paragraph" w:customStyle="1" w:styleId="Ttulodeldocumento">
    <w:name w:val="Título del documento"/>
    <w:basedOn w:val="Normal"/>
    <w:next w:val="Ttulodeseccin"/>
    <w:pPr>
      <w:spacing w:after="220"/>
    </w:pPr>
    <w:rPr>
      <w:spacing w:val="-20"/>
      <w:sz w:val="48"/>
    </w:rPr>
  </w:style>
  <w:style w:type="character" w:styleId="nfasis">
    <w:name w:val="Emphasis"/>
    <w:qFormat/>
    <w:rPr>
      <w:rFonts w:ascii="Garamond" w:hAnsi="Garamond"/>
      <w:caps/>
      <w:spacing w:val="0"/>
      <w:sz w:val="18"/>
    </w:rPr>
  </w:style>
  <w:style w:type="paragraph" w:customStyle="1" w:styleId="Encabezado-base">
    <w:name w:val="Encabezado - base"/>
    <w:basedOn w:val="Normal"/>
    <w:pPr>
      <w:spacing w:before="220" w:after="220" w:line="220" w:lineRule="atLeast"/>
    </w:pPr>
    <w:rPr>
      <w:caps/>
    </w:rPr>
  </w:style>
  <w:style w:type="paragraph" w:styleId="Piedepgina">
    <w:name w:val="footer"/>
    <w:basedOn w:val="Normal"/>
    <w:pPr>
      <w:tabs>
        <w:tab w:val="right" w:pos="7320"/>
      </w:tabs>
      <w:spacing w:before="220" w:after="220" w:line="240" w:lineRule="atLeast"/>
      <w:ind w:right="-839"/>
    </w:pPr>
    <w:rPr>
      <w:caps/>
    </w:rPr>
  </w:style>
  <w:style w:type="paragraph" w:styleId="Encabezado">
    <w:name w:val="header"/>
    <w:basedOn w:val="Normal"/>
    <w:pPr>
      <w:spacing w:before="220" w:after="220" w:line="220" w:lineRule="atLeast"/>
    </w:pPr>
    <w:rPr>
      <w:caps/>
    </w:rPr>
  </w:style>
  <w:style w:type="paragraph" w:customStyle="1" w:styleId="Ttulo-base">
    <w:name w:val="Título - base"/>
    <w:basedOn w:val="Textoindependiente"/>
    <w:next w:val="Textoindependiente"/>
    <w:pPr>
      <w:keepNext/>
      <w:keepLines/>
      <w:spacing w:before="240" w:after="240"/>
    </w:pPr>
    <w:rPr>
      <w:caps/>
    </w:rPr>
  </w:style>
  <w:style w:type="paragraph" w:customStyle="1" w:styleId="Institucin">
    <w:name w:val="Institución"/>
    <w:basedOn w:val="Normal"/>
    <w:next w:val="Logro"/>
    <w:autoRedefine/>
    <w:pPr>
      <w:tabs>
        <w:tab w:val="left" w:pos="1440"/>
        <w:tab w:val="right" w:pos="6480"/>
      </w:tabs>
      <w:spacing w:before="60" w:line="220" w:lineRule="atLeast"/>
    </w:pPr>
  </w:style>
  <w:style w:type="character" w:customStyle="1" w:styleId="Profesin">
    <w:name w:val="Profesión"/>
    <w:rPr>
      <w:noProof w:val="0"/>
      <w:lang w:val="es-ES"/>
    </w:rPr>
  </w:style>
  <w:style w:type="paragraph" w:customStyle="1" w:styleId="Puesto">
    <w:name w:val="Puesto"/>
    <w:next w:val="Logro"/>
    <w:pPr>
      <w:spacing w:before="40" w:after="40" w:line="220" w:lineRule="atLeast"/>
    </w:pPr>
    <w:rPr>
      <w:rFonts w:ascii="Garamond" w:hAnsi="Garamond"/>
      <w:i/>
      <w:spacing w:val="5"/>
      <w:sz w:val="23"/>
      <w:lang w:val="en-US"/>
    </w:rPr>
  </w:style>
  <w:style w:type="character" w:customStyle="1" w:styleId="Rtuloconnfasis">
    <w:name w:val="Rótulo con énfasis"/>
    <w:rPr>
      <w:rFonts w:ascii="Arial Black" w:hAnsi="Arial Black"/>
      <w:i/>
      <w:noProof w:val="0"/>
      <w:spacing w:val="-6"/>
      <w:sz w:val="18"/>
      <w:lang w:val="es-ES"/>
    </w:rPr>
  </w:style>
  <w:style w:type="paragraph" w:customStyle="1" w:styleId="Nombre">
    <w:name w:val="Nombre"/>
    <w:basedOn w:val="Normal"/>
    <w:next w:val="Normal"/>
    <w:pPr>
      <w:spacing w:after="440" w:line="240" w:lineRule="atLeast"/>
      <w:jc w:val="center"/>
    </w:pPr>
    <w:rPr>
      <w:caps/>
      <w:spacing w:val="80"/>
      <w:position w:val="12"/>
      <w:sz w:val="44"/>
    </w:rPr>
  </w:style>
  <w:style w:type="paragraph" w:customStyle="1" w:styleId="Ttulodeseccin">
    <w:name w:val="Título de sección"/>
    <w:basedOn w:val="Normal"/>
    <w:next w:val="Objetivo"/>
    <w:autoRedefine/>
    <w:pPr>
      <w:pBdr>
        <w:bottom w:val="single" w:sz="6" w:space="1" w:color="808080"/>
      </w:pBdr>
      <w:spacing w:before="220" w:line="220" w:lineRule="atLeast"/>
      <w:jc w:val="left"/>
    </w:pPr>
    <w:rPr>
      <w:caps/>
      <w:spacing w:val="15"/>
      <w:sz w:val="20"/>
    </w:rPr>
  </w:style>
  <w:style w:type="paragraph" w:customStyle="1" w:styleId="Sinttulo">
    <w:name w:val="Sin título"/>
    <w:basedOn w:val="Ttulodeseccin"/>
    <w:pPr>
      <w:pBdr>
        <w:bottom w:val="none" w:sz="0" w:space="0" w:color="auto"/>
      </w:pBdr>
    </w:pPr>
  </w:style>
  <w:style w:type="paragraph" w:customStyle="1" w:styleId="Objetivo">
    <w:name w:val="Objetivo"/>
    <w:basedOn w:val="Normal"/>
    <w:next w:val="Textoindependiente"/>
    <w:pPr>
      <w:spacing w:before="60" w:after="220" w:line="220" w:lineRule="atLeast"/>
    </w:pPr>
  </w:style>
  <w:style w:type="character" w:styleId="Nmerodepgina">
    <w:name w:val="page number"/>
    <w:rPr>
      <w:sz w:val="24"/>
    </w:rPr>
  </w:style>
  <w:style w:type="paragraph" w:customStyle="1" w:styleId="Datospersonales">
    <w:name w:val="Datos personales"/>
    <w:basedOn w:val="Textoindependiente"/>
    <w:pPr>
      <w:spacing w:after="120" w:line="240" w:lineRule="exact"/>
      <w:ind w:left="-1077" w:right="1077"/>
    </w:pPr>
    <w:rPr>
      <w:rFonts w:ascii="Arial" w:hAnsi="Arial"/>
      <w:i/>
    </w:rPr>
  </w:style>
  <w:style w:type="paragraph" w:customStyle="1" w:styleId="Informacinpersonal">
    <w:name w:val="Información personal"/>
    <w:basedOn w:val="Logro"/>
    <w:next w:val="Logro"/>
    <w:pPr>
      <w:spacing w:before="220"/>
      <w:ind w:left="245" w:hanging="245"/>
    </w:pPr>
  </w:style>
  <w:style w:type="paragraph" w:customStyle="1" w:styleId="Subttulodeseccin">
    <w:name w:val="Subtítulo de sección"/>
    <w:basedOn w:val="Ttulodeseccin"/>
    <w:next w:val="Normal"/>
    <w:rPr>
      <w:i/>
      <w:caps w:val="0"/>
      <w:spacing w:val="1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Otros%20documentos\Asistente%20para%20curr&#237;culos.wiz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Asistente%20para%20currículos.wiz</Template>
  <TotalTime>1</TotalTime>
  <Pages>1</Pages>
  <Words>254</Words>
  <Characters>1744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Currículo</vt:lpstr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Currículo</dc:title>
  <cp:lastModifiedBy>juli9921@gmail.com</cp:lastModifiedBy>
  <cp:revision>2</cp:revision>
  <cp:lastPrinted>2007-05-05T00:25:00Z</cp:lastPrinted>
  <dcterms:created xsi:type="dcterms:W3CDTF">2020-07-25T17:01:00Z</dcterms:created>
  <dcterms:modified xsi:type="dcterms:W3CDTF">2020-07-25T17:01:00Z</dcterms:modified>
</cp:coreProperties>
</file>