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Y="-764"/>
        <w:tblW w:w="5000" w:type="pct"/>
        <w:tblLook w:val="04A0" w:firstRow="1" w:lastRow="0" w:firstColumn="1" w:lastColumn="0" w:noHBand="0" w:noVBand="1"/>
      </w:tblPr>
      <w:tblGrid>
        <w:gridCol w:w="5210"/>
        <w:gridCol w:w="4077"/>
      </w:tblGrid>
      <w:tr w:rsidR="003B15C8" w:rsidTr="00534DE6">
        <w:trPr>
          <w:trHeight w:val="1676"/>
        </w:trPr>
        <w:tc>
          <w:tcPr>
            <w:tcW w:w="2805" w:type="pct"/>
          </w:tcPr>
          <w:p w:rsidR="003B15C8" w:rsidRDefault="00FC04A0" w:rsidP="00534DE6">
            <w:pPr>
              <w:pStyle w:val="Ttulo"/>
              <w:rPr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sdt>
              <w:sdtPr>
                <w:alias w:val="Autor"/>
                <w:tag w:val=""/>
                <w:id w:val="1823003119"/>
                <w:placeholder>
                  <w:docPart w:val="AAA5893A4E784A9F90BEDFFF400B8617"/>
                </w:placeholder>
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<w:text/>
              </w:sdtPr>
              <w:sdtEndPr/>
              <w:sdtContent>
                <w:r w:rsidR="003B15C8">
                  <w:t>López Mara A.</w:t>
                </w:r>
              </w:sdtContent>
            </w:sdt>
          </w:p>
          <w:p w:rsidR="003B15C8" w:rsidRDefault="00FC04A0" w:rsidP="003B15C8">
            <w:pPr>
              <w:pStyle w:val="Sinespaciado"/>
              <w:jc w:val="center"/>
              <w:rPr>
                <w:color w:val="2F5897" w:themeColor="text2"/>
              </w:rPr>
            </w:pPr>
            <w:sdt>
              <w:sdtPr>
                <w:rPr>
                  <w:color w:val="2F5897" w:themeColor="text2"/>
                </w:rPr>
                <w:alias w:val="Dirección de correo electrónico"/>
                <w:tag w:val=""/>
                <w:id w:val="527535243"/>
                <w:placeholder>
                  <w:docPart w:val="4DD84180971D487B86C2C8EF4F2379D6"/>
                </w:placeholder>
                <w:dataBinding w:prefixMappings="xmlns:ns0='http://schemas.microsoft.com/office/2006/coverPageProps' " w:xpath="/ns0:CoverPageProperties[1]/ns0:CompanyEmail[1]" w:storeItemID="{55AF091B-3C7A-41E3-B477-F2FDAA23CFDA}"/>
                <w:text/>
              </w:sdtPr>
              <w:sdtEndPr/>
              <w:sdtContent>
                <w:r w:rsidR="003B15C8">
                  <w:rPr>
                    <w:color w:val="2F5897" w:themeColor="text2"/>
                  </w:rPr>
                  <w:t>Mara292117@gmail.com</w:t>
                </w:r>
              </w:sdtContent>
            </w:sdt>
            <w:r w:rsidR="003B15C8">
              <w:rPr>
                <w:color w:val="2F5897" w:themeColor="text2"/>
              </w:rPr>
              <w:t xml:space="preserve"> </w:t>
            </w:r>
            <w:r w:rsidR="003B15C8">
              <w:rPr>
                <w:color w:val="7F7F7F" w:themeColor="text1" w:themeTint="80"/>
              </w:rPr>
              <w:sym w:font="Symbol" w:char="F0B7"/>
            </w:r>
            <w:r w:rsidR="003B15C8">
              <w:rPr>
                <w:color w:val="2F5897" w:themeColor="text2"/>
              </w:rPr>
              <w:t xml:space="preserve"> </w:t>
            </w:r>
            <w:sdt>
              <w:sdtPr>
                <w:rPr>
                  <w:color w:val="2F5897" w:themeColor="text2"/>
                </w:rPr>
                <w:alias w:val="Dirección"/>
                <w:tag w:val=""/>
                <w:id w:val="539556739"/>
                <w:placeholder>
                  <w:docPart w:val="EC122005750243D8B671BE592139890F"/>
                </w:placeholder>
                <w:dataBinding w:prefixMappings="xmlns:ns0='http://schemas.microsoft.com/office/2006/coverPageProps' " w:xpath="/ns0:CoverPageProperties[1]/ns0:CompanyAddress[1]" w:storeItemID="{55AF091B-3C7A-41E3-B477-F2FDAA23CFDA}"/>
                <w:text/>
              </w:sdtPr>
              <w:sdtEndPr/>
              <w:sdtContent>
                <w:r w:rsidR="003B15C8">
                  <w:rPr>
                    <w:color w:val="2F5897" w:themeColor="text2"/>
                  </w:rPr>
                  <w:t>Buenos Aires 256</w:t>
                </w:r>
              </w:sdtContent>
            </w:sdt>
          </w:p>
          <w:p w:rsidR="003B15C8" w:rsidRDefault="00FC04A0" w:rsidP="003B15C8">
            <w:pPr>
              <w:pStyle w:val="Sinespaciado"/>
              <w:jc w:val="center"/>
              <w:rPr>
                <w:color w:val="2F5897" w:themeColor="text2"/>
              </w:rPr>
            </w:pPr>
            <w:sdt>
              <w:sdtPr>
                <w:rPr>
                  <w:color w:val="2F5897" w:themeColor="text2"/>
                </w:rPr>
                <w:alias w:val="Teléfono"/>
                <w:tag w:val=""/>
                <w:id w:val="1357783703"/>
                <w:placeholder>
                  <w:docPart w:val="718FB8154966466E8A38CB2C0183130C"/>
                </w:placeholder>
                <w:dataBinding w:prefixMappings="xmlns:ns0='http://schemas.microsoft.com/office/2006/coverPageProps' " w:xpath="/ns0:CoverPageProperties[1]/ns0:CompanyPhone[1]" w:storeItemID="{55AF091B-3C7A-41E3-B477-F2FDAA23CFDA}"/>
                <w:text/>
              </w:sdtPr>
              <w:sdtEndPr/>
              <w:sdtContent>
                <w:r w:rsidR="003B15C8">
                  <w:rPr>
                    <w:color w:val="2F5897" w:themeColor="text2"/>
                  </w:rPr>
                  <w:t>2604 - 390759</w:t>
                </w:r>
              </w:sdtContent>
            </w:sdt>
          </w:p>
          <w:p w:rsidR="003B15C8" w:rsidRDefault="003B15C8" w:rsidP="002E67DD">
            <w:pPr>
              <w:pStyle w:val="Sinespaciado"/>
              <w:jc w:val="center"/>
              <w:rPr>
                <w:color w:val="2F5897" w:themeColor="text2"/>
              </w:rPr>
            </w:pPr>
          </w:p>
        </w:tc>
        <w:tc>
          <w:tcPr>
            <w:tcW w:w="2195" w:type="pct"/>
            <w:vAlign w:val="bottom"/>
          </w:tcPr>
          <w:p w:rsidR="003B15C8" w:rsidRDefault="003B15C8" w:rsidP="00534DE6">
            <w:pPr>
              <w:jc w:val="center"/>
            </w:pPr>
          </w:p>
        </w:tc>
      </w:tr>
    </w:tbl>
    <w:p w:rsidR="00E91C26" w:rsidRDefault="005B0A02">
      <w:pPr>
        <w:pStyle w:val="Encabezadodeseccin"/>
      </w:pPr>
      <w:r>
        <w:t>Objetivos</w:t>
      </w:r>
    </w:p>
    <w:p w:rsidR="00E91C26" w:rsidRDefault="003004F0" w:rsidP="003004F0">
      <w:pPr>
        <w:pStyle w:val="Sinespaciado"/>
      </w:pPr>
      <w:r>
        <w:t>Desarrollar mis habilidades y continuar mi crecimiento en el ámbito laboral.</w:t>
      </w:r>
    </w:p>
    <w:p w:rsidR="003004F0" w:rsidRDefault="003004F0" w:rsidP="003004F0">
      <w:pPr>
        <w:pStyle w:val="Sinespaciado"/>
        <w:rPr>
          <w:color w:val="000000"/>
        </w:rPr>
      </w:pPr>
      <w:r>
        <w:rPr>
          <w:color w:val="000000"/>
        </w:rPr>
        <w:t>Ser útil y efectiva en mi puesto para la empresa desde todas las áreas.</w:t>
      </w:r>
    </w:p>
    <w:p w:rsidR="00E91C26" w:rsidRDefault="005B0A02">
      <w:pPr>
        <w:pStyle w:val="Encabezadodeseccin"/>
      </w:pPr>
      <w:r>
        <w:t>Educación</w:t>
      </w:r>
    </w:p>
    <w:p w:rsidR="00E91C26" w:rsidRPr="006F35BA" w:rsidRDefault="003004F0">
      <w:pPr>
        <w:pStyle w:val="Subseccin"/>
        <w:rPr>
          <w:b/>
        </w:rPr>
      </w:pPr>
      <w:r w:rsidRPr="006F35BA">
        <w:rPr>
          <w:b/>
        </w:rPr>
        <w:t xml:space="preserve">Esc. Federico Alberto </w:t>
      </w:r>
      <w:proofErr w:type="spellStart"/>
      <w:r w:rsidRPr="006F35BA">
        <w:rPr>
          <w:b/>
        </w:rPr>
        <w:t>Suter</w:t>
      </w:r>
      <w:proofErr w:type="spellEnd"/>
      <w:r w:rsidRPr="006F35BA">
        <w:rPr>
          <w:b/>
        </w:rPr>
        <w:t xml:space="preserve"> 1-086</w:t>
      </w:r>
    </w:p>
    <w:p w:rsidR="00E91C26" w:rsidRDefault="003004F0">
      <w:pPr>
        <w:spacing w:after="0"/>
        <w:rPr>
          <w:rStyle w:val="nfasisintenso"/>
        </w:rPr>
      </w:pPr>
      <w:r>
        <w:rPr>
          <w:b/>
          <w:bCs/>
          <w:i/>
          <w:iCs/>
          <w:color w:val="6076B4" w:themeColor="accent1"/>
        </w:rPr>
        <w:t>13/12/2010 Egreso.</w:t>
      </w:r>
      <w:r w:rsidR="005B0A02">
        <w:t xml:space="preserve">  </w:t>
      </w:r>
      <w:r>
        <w:t>Educación Primaria</w:t>
      </w:r>
    </w:p>
    <w:p w:rsidR="00E91C26" w:rsidRDefault="003004F0">
      <w:pPr>
        <w:pStyle w:val="Prrafodelista"/>
        <w:numPr>
          <w:ilvl w:val="0"/>
          <w:numId w:val="4"/>
        </w:numPr>
        <w:ind w:left="630" w:hanging="270"/>
      </w:pPr>
      <w:r>
        <w:t>Curso extra programático de inglés, noviembre 2008</w:t>
      </w:r>
    </w:p>
    <w:p w:rsidR="003004F0" w:rsidRPr="006F35BA" w:rsidRDefault="003004F0" w:rsidP="007B49A5">
      <w:pPr>
        <w:pStyle w:val="Sinespaciado"/>
        <w:rPr>
          <w:b/>
        </w:rPr>
      </w:pPr>
      <w:r w:rsidRPr="006F35BA">
        <w:rPr>
          <w:b/>
        </w:rPr>
        <w:t>Centro Polivalente de Arte 4-0127</w:t>
      </w:r>
    </w:p>
    <w:p w:rsidR="003004F0" w:rsidRDefault="003004F0" w:rsidP="007B49A5">
      <w:pPr>
        <w:pStyle w:val="Sinespaciado"/>
      </w:pPr>
      <w:r>
        <w:rPr>
          <w:b/>
          <w:i/>
          <w:color w:val="42558C" w:themeColor="accent1" w:themeShade="BF"/>
        </w:rPr>
        <w:t xml:space="preserve">20/12//2015 Egreso. </w:t>
      </w:r>
      <w:r>
        <w:t>Educación Secundaria</w:t>
      </w:r>
    </w:p>
    <w:p w:rsidR="003004F0" w:rsidRDefault="007B49A5" w:rsidP="007B49A5">
      <w:pPr>
        <w:pStyle w:val="Sinespaciado"/>
      </w:pPr>
      <w:r>
        <w:t>Título: Técnico Artístico en Artes Visuales</w:t>
      </w:r>
    </w:p>
    <w:p w:rsidR="007B49A5" w:rsidRDefault="007B49A5" w:rsidP="007B49A5">
      <w:pPr>
        <w:pStyle w:val="Sinespaciado"/>
      </w:pPr>
    </w:p>
    <w:p w:rsidR="007B49A5" w:rsidRPr="006F35BA" w:rsidRDefault="007B49A5" w:rsidP="007B49A5">
      <w:pPr>
        <w:pStyle w:val="Sinespaciado"/>
        <w:rPr>
          <w:b/>
        </w:rPr>
      </w:pPr>
      <w:r w:rsidRPr="006F35BA">
        <w:rPr>
          <w:b/>
        </w:rPr>
        <w:t>Instituto 9-014 “Profesorado de Arte”</w:t>
      </w:r>
    </w:p>
    <w:p w:rsidR="007B49A5" w:rsidRDefault="007B49A5" w:rsidP="007B49A5">
      <w:pPr>
        <w:pStyle w:val="Sinespaciado"/>
      </w:pPr>
      <w:r>
        <w:t>Finalicé cursado de la carrera.</w:t>
      </w:r>
    </w:p>
    <w:p w:rsidR="007B49A5" w:rsidRDefault="007B49A5" w:rsidP="007B49A5">
      <w:pPr>
        <w:pStyle w:val="Sinespaciado"/>
        <w:numPr>
          <w:ilvl w:val="0"/>
          <w:numId w:val="8"/>
        </w:numPr>
      </w:pPr>
      <w:r>
        <w:t>Seminario de Movimiento, 1 septiembre 2016</w:t>
      </w:r>
    </w:p>
    <w:p w:rsidR="007B49A5" w:rsidRDefault="007B49A5" w:rsidP="007B49A5">
      <w:pPr>
        <w:pStyle w:val="Sinespaciado"/>
        <w:numPr>
          <w:ilvl w:val="0"/>
          <w:numId w:val="8"/>
        </w:numPr>
      </w:pPr>
      <w:r>
        <w:t>Maratón de Ritmos, 27 agosto 2016</w:t>
      </w:r>
    </w:p>
    <w:p w:rsidR="007B49A5" w:rsidRDefault="007B49A5" w:rsidP="007B49A5">
      <w:pPr>
        <w:pStyle w:val="Sinespaciado"/>
        <w:numPr>
          <w:ilvl w:val="0"/>
          <w:numId w:val="8"/>
        </w:numPr>
      </w:pPr>
      <w:r>
        <w:t>Seminario de Danzas Tradicionales, cielito y zamba, 26 octubre 2016</w:t>
      </w:r>
    </w:p>
    <w:p w:rsidR="007B49A5" w:rsidRDefault="007B49A5" w:rsidP="007B49A5">
      <w:pPr>
        <w:pStyle w:val="Sinespaciado"/>
        <w:numPr>
          <w:ilvl w:val="0"/>
          <w:numId w:val="8"/>
        </w:numPr>
      </w:pPr>
      <w:r>
        <w:t>Seminario de Bailes de Salón, modalidad Standard y Latino, 8 diciembre 2017</w:t>
      </w:r>
    </w:p>
    <w:p w:rsidR="007B49A5" w:rsidRDefault="007B49A5" w:rsidP="007B49A5">
      <w:pPr>
        <w:pStyle w:val="Sinespaciado"/>
        <w:numPr>
          <w:ilvl w:val="0"/>
          <w:numId w:val="8"/>
        </w:numPr>
      </w:pPr>
      <w:r>
        <w:t>Curso de Danzas Latinoamericanas, 26 agosto 2017</w:t>
      </w:r>
    </w:p>
    <w:p w:rsidR="007B49A5" w:rsidRDefault="007B49A5" w:rsidP="007B49A5">
      <w:pPr>
        <w:pStyle w:val="Sinespaciado"/>
        <w:numPr>
          <w:ilvl w:val="0"/>
          <w:numId w:val="8"/>
        </w:numPr>
      </w:pPr>
      <w:r>
        <w:t>Conferencia “Atuendo Tradicional Argentino”, 18 y 19 agosto 2017</w:t>
      </w:r>
    </w:p>
    <w:p w:rsidR="00FF3670" w:rsidRDefault="00FF3670" w:rsidP="007B49A5">
      <w:pPr>
        <w:pStyle w:val="Sinespaciado"/>
        <w:numPr>
          <w:ilvl w:val="0"/>
          <w:numId w:val="8"/>
        </w:numPr>
      </w:pPr>
      <w:r>
        <w:t>Seminario “Inclusión para Enseñar, Autodeterminación para Aprender”, 17 octubre 2019</w:t>
      </w:r>
    </w:p>
    <w:p w:rsidR="007B49A5" w:rsidRDefault="007B49A5" w:rsidP="007B49A5">
      <w:pPr>
        <w:pStyle w:val="Sinespaciado"/>
      </w:pPr>
    </w:p>
    <w:p w:rsidR="007B49A5" w:rsidRPr="006F35BA" w:rsidRDefault="007B49A5" w:rsidP="007B49A5">
      <w:pPr>
        <w:pStyle w:val="Sinespaciado"/>
        <w:rPr>
          <w:b/>
        </w:rPr>
      </w:pPr>
      <w:r w:rsidRPr="006F35BA">
        <w:rPr>
          <w:b/>
        </w:rPr>
        <w:t>Instituto de Educación Superior 9-011 “Del Atuel”</w:t>
      </w:r>
    </w:p>
    <w:p w:rsidR="007B49A5" w:rsidRDefault="007B49A5" w:rsidP="007B49A5">
      <w:pPr>
        <w:pStyle w:val="Sinespaciado"/>
      </w:pPr>
      <w:r>
        <w:t>Actualmente cursando Tecnicatura Superior en Hotelería y Turismo</w:t>
      </w:r>
    </w:p>
    <w:p w:rsidR="007B49A5" w:rsidRDefault="007B49A5" w:rsidP="007B49A5">
      <w:pPr>
        <w:pStyle w:val="Sinespaciado"/>
        <w:numPr>
          <w:ilvl w:val="0"/>
          <w:numId w:val="9"/>
        </w:numPr>
      </w:pPr>
      <w:r>
        <w:t>200hs. Atención al público en Dirección de Turismo de San Rafael</w:t>
      </w:r>
    </w:p>
    <w:p w:rsidR="007B49A5" w:rsidRDefault="007B49A5" w:rsidP="007B49A5">
      <w:pPr>
        <w:pStyle w:val="Sinespaciado"/>
      </w:pPr>
    </w:p>
    <w:p w:rsidR="007B49A5" w:rsidRPr="006F35BA" w:rsidRDefault="007B49A5" w:rsidP="007B49A5">
      <w:pPr>
        <w:pStyle w:val="Sinespaciado"/>
        <w:rPr>
          <w:b/>
        </w:rPr>
      </w:pPr>
      <w:r w:rsidRPr="006F35BA">
        <w:rPr>
          <w:b/>
        </w:rPr>
        <w:t xml:space="preserve">Global English </w:t>
      </w:r>
      <w:proofErr w:type="spellStart"/>
      <w:r w:rsidRPr="006F35BA">
        <w:rPr>
          <w:b/>
        </w:rPr>
        <w:t>Institute</w:t>
      </w:r>
      <w:proofErr w:type="spellEnd"/>
    </w:p>
    <w:p w:rsidR="007B49A5" w:rsidRDefault="00534DE6" w:rsidP="007B49A5">
      <w:pPr>
        <w:pStyle w:val="Sinespaciado"/>
        <w:rPr>
          <w:b/>
          <w:i/>
          <w:color w:val="42558C" w:themeColor="accent1" w:themeShade="BF"/>
        </w:rPr>
      </w:pPr>
      <w:r>
        <w:rPr>
          <w:b/>
          <w:i/>
          <w:color w:val="42558C" w:themeColor="accent1" w:themeShade="BF"/>
        </w:rPr>
        <w:t>11/12/2019 Egreso</w:t>
      </w:r>
      <w:r w:rsidR="00FF35A4">
        <w:rPr>
          <w:b/>
          <w:i/>
          <w:color w:val="42558C" w:themeColor="accent1" w:themeShade="BF"/>
        </w:rPr>
        <w:t>.</w:t>
      </w:r>
      <w:r w:rsidR="007B49A5">
        <w:rPr>
          <w:b/>
          <w:i/>
          <w:color w:val="42558C" w:themeColor="accent1" w:themeShade="BF"/>
        </w:rPr>
        <w:t xml:space="preserve"> </w:t>
      </w:r>
    </w:p>
    <w:p w:rsidR="00A0774C" w:rsidRDefault="00A0774C" w:rsidP="00A0774C">
      <w:pPr>
        <w:pStyle w:val="Sinespaciado"/>
      </w:pPr>
      <w:r>
        <w:t>Talleres:</w:t>
      </w:r>
    </w:p>
    <w:p w:rsidR="00A0774C" w:rsidRDefault="00A0774C" w:rsidP="00A0774C">
      <w:pPr>
        <w:pStyle w:val="Sinespaciado"/>
        <w:numPr>
          <w:ilvl w:val="0"/>
          <w:numId w:val="9"/>
        </w:numPr>
      </w:pPr>
      <w:r>
        <w:t>AIRPORT and HOTELS, 19 agosto 2016</w:t>
      </w:r>
    </w:p>
    <w:p w:rsidR="00A0774C" w:rsidRDefault="00A0774C" w:rsidP="00A0774C">
      <w:pPr>
        <w:pStyle w:val="Sinespaciado"/>
        <w:numPr>
          <w:ilvl w:val="0"/>
          <w:numId w:val="9"/>
        </w:numPr>
      </w:pPr>
      <w:r>
        <w:t>PRONUNCIATION, 10 septiembre 2016</w:t>
      </w:r>
    </w:p>
    <w:p w:rsidR="00A0774C" w:rsidRDefault="00A0774C" w:rsidP="00A0774C">
      <w:pPr>
        <w:pStyle w:val="Sinespaciado"/>
        <w:numPr>
          <w:ilvl w:val="0"/>
          <w:numId w:val="9"/>
        </w:numPr>
      </w:pPr>
      <w:r>
        <w:t>CINEMA WORKSHOP, 29 abril 2017</w:t>
      </w:r>
    </w:p>
    <w:p w:rsidR="00A0774C" w:rsidRDefault="00A0774C" w:rsidP="00A0774C">
      <w:pPr>
        <w:pStyle w:val="Sinespaciado"/>
        <w:numPr>
          <w:ilvl w:val="0"/>
          <w:numId w:val="9"/>
        </w:numPr>
      </w:pPr>
      <w:r>
        <w:t>MUSIC WORKSHOP, 3 junio  2017</w:t>
      </w:r>
    </w:p>
    <w:p w:rsidR="00A0774C" w:rsidRDefault="00A0774C" w:rsidP="00A0774C">
      <w:pPr>
        <w:pStyle w:val="Sinespaciado"/>
        <w:numPr>
          <w:ilvl w:val="0"/>
          <w:numId w:val="9"/>
        </w:numPr>
      </w:pPr>
      <w:r>
        <w:t>JOB INTERVIEWS, 19 agosto 2017</w:t>
      </w:r>
    </w:p>
    <w:p w:rsidR="00A0774C" w:rsidRDefault="00A0774C" w:rsidP="00A0774C">
      <w:pPr>
        <w:pStyle w:val="Sinespaciado"/>
        <w:numPr>
          <w:ilvl w:val="0"/>
          <w:numId w:val="9"/>
        </w:numPr>
      </w:pPr>
      <w:r>
        <w:t>ENGLISH CULTURE, 25 agosto 2018</w:t>
      </w:r>
    </w:p>
    <w:p w:rsidR="00A0774C" w:rsidRDefault="00A0774C" w:rsidP="00A0774C">
      <w:pPr>
        <w:pStyle w:val="Sinespaciado"/>
        <w:numPr>
          <w:ilvl w:val="0"/>
          <w:numId w:val="9"/>
        </w:numPr>
      </w:pPr>
      <w:r>
        <w:t>WINE MAKING PROCES, 15 octubre 2018</w:t>
      </w:r>
    </w:p>
    <w:p w:rsidR="00534DE6" w:rsidRDefault="00534DE6" w:rsidP="00A0774C">
      <w:pPr>
        <w:pStyle w:val="Sinespaciado"/>
        <w:numPr>
          <w:ilvl w:val="0"/>
          <w:numId w:val="9"/>
        </w:numPr>
      </w:pPr>
      <w:r>
        <w:t>LITERARY WORKSOP, 18 mayo 2019</w:t>
      </w:r>
    </w:p>
    <w:p w:rsidR="00534DE6" w:rsidRDefault="00534DE6" w:rsidP="00A0774C">
      <w:pPr>
        <w:pStyle w:val="Sinespaciado"/>
        <w:numPr>
          <w:ilvl w:val="0"/>
          <w:numId w:val="9"/>
        </w:numPr>
      </w:pPr>
      <w:r>
        <w:t>NATIVE SPEAKER TALK, 14 junio 2019</w:t>
      </w:r>
    </w:p>
    <w:p w:rsidR="00534DE6" w:rsidRDefault="00534DE6" w:rsidP="00A0774C">
      <w:pPr>
        <w:pStyle w:val="Sinespaciado"/>
        <w:numPr>
          <w:ilvl w:val="0"/>
          <w:numId w:val="9"/>
        </w:numPr>
      </w:pPr>
      <w:r>
        <w:t>Visita fábrica SECRETOS DEL MONTE, 9 noviembre 2019</w:t>
      </w:r>
    </w:p>
    <w:p w:rsidR="00FF3670" w:rsidRPr="006F35BA" w:rsidRDefault="00FF3670" w:rsidP="00FF3670">
      <w:pPr>
        <w:pStyle w:val="Sinespaciado"/>
        <w:rPr>
          <w:b/>
        </w:rPr>
      </w:pPr>
    </w:p>
    <w:p w:rsidR="00A0774C" w:rsidRPr="006F35BA" w:rsidRDefault="00A0774C" w:rsidP="00FF3670">
      <w:pPr>
        <w:pStyle w:val="Sinespaciado"/>
        <w:rPr>
          <w:b/>
        </w:rPr>
      </w:pPr>
      <w:r w:rsidRPr="006F35BA">
        <w:rPr>
          <w:b/>
        </w:rPr>
        <w:lastRenderedPageBreak/>
        <w:t xml:space="preserve">Instituto Gastronómico de las Américas – IGA- </w:t>
      </w:r>
    </w:p>
    <w:p w:rsidR="00A0774C" w:rsidRDefault="00A0774C" w:rsidP="00FF3670">
      <w:pPr>
        <w:pStyle w:val="Sinespaciado"/>
        <w:rPr>
          <w:b/>
          <w:i/>
          <w:color w:val="42558C" w:themeColor="accent1" w:themeShade="BF"/>
        </w:rPr>
      </w:pPr>
      <w:r>
        <w:rPr>
          <w:b/>
          <w:i/>
          <w:color w:val="42558C" w:themeColor="accent1" w:themeShade="BF"/>
        </w:rPr>
        <w:t xml:space="preserve">29/11/2018 Egreso. </w:t>
      </w:r>
    </w:p>
    <w:p w:rsidR="00A0774C" w:rsidRDefault="00A0774C" w:rsidP="00FF3670">
      <w:pPr>
        <w:pStyle w:val="Sinespaciado"/>
      </w:pPr>
      <w:r>
        <w:t xml:space="preserve">Título: </w:t>
      </w:r>
      <w:proofErr w:type="spellStart"/>
      <w:r w:rsidRPr="00A0774C">
        <w:rPr>
          <w:i/>
        </w:rPr>
        <w:t>Sommelier</w:t>
      </w:r>
      <w:proofErr w:type="spellEnd"/>
      <w:r w:rsidRPr="00A0774C">
        <w:rPr>
          <w:i/>
        </w:rPr>
        <w:t xml:space="preserve"> de Vinos</w:t>
      </w:r>
      <w:r>
        <w:rPr>
          <w:i/>
        </w:rPr>
        <w:t xml:space="preserve"> </w:t>
      </w:r>
      <w:r>
        <w:t>– Matricula 301564-1</w:t>
      </w:r>
    </w:p>
    <w:p w:rsidR="00A0774C" w:rsidRPr="006F35BA" w:rsidRDefault="00A0774C" w:rsidP="00A0774C">
      <w:pPr>
        <w:pStyle w:val="Sinespaciado"/>
        <w:ind w:left="360"/>
        <w:rPr>
          <w:b/>
        </w:rPr>
      </w:pPr>
    </w:p>
    <w:p w:rsidR="00FF3670" w:rsidRPr="006F35BA" w:rsidRDefault="00FF3670" w:rsidP="00FF3670">
      <w:pPr>
        <w:pStyle w:val="Sinespaciado"/>
        <w:rPr>
          <w:b/>
        </w:rPr>
      </w:pPr>
      <w:r w:rsidRPr="006F35BA">
        <w:rPr>
          <w:b/>
        </w:rPr>
        <w:t>Instituto ACP (Alta Capacitación Profesional)</w:t>
      </w:r>
    </w:p>
    <w:p w:rsidR="00FF3670" w:rsidRDefault="00FF3670" w:rsidP="00FF3670">
      <w:pPr>
        <w:pStyle w:val="Sinespaciado"/>
        <w:rPr>
          <w:b/>
          <w:i/>
          <w:color w:val="42558C" w:themeColor="accent1" w:themeShade="BF"/>
        </w:rPr>
      </w:pPr>
      <w:r>
        <w:rPr>
          <w:b/>
          <w:i/>
          <w:color w:val="42558C" w:themeColor="accent1" w:themeShade="BF"/>
        </w:rPr>
        <w:t xml:space="preserve">04/10/2010 Egreso. </w:t>
      </w:r>
    </w:p>
    <w:p w:rsidR="00FF3670" w:rsidRDefault="00FF3670" w:rsidP="00FF3670">
      <w:pPr>
        <w:pStyle w:val="Sinespaciado"/>
      </w:pPr>
      <w:r>
        <w:t>Maquillaje Profesional – Matrícula 114.912</w:t>
      </w:r>
    </w:p>
    <w:p w:rsidR="00FF3670" w:rsidRDefault="00FF3670" w:rsidP="00FF3670">
      <w:pPr>
        <w:pStyle w:val="Sinespaciado"/>
        <w:numPr>
          <w:ilvl w:val="0"/>
          <w:numId w:val="11"/>
        </w:numPr>
      </w:pPr>
      <w:r>
        <w:t>Curso de Maquillaje “Natura Maquillaje”, 11 enero 2018</w:t>
      </w:r>
    </w:p>
    <w:p w:rsidR="00FF3670" w:rsidRDefault="00FF3670" w:rsidP="00FF3670">
      <w:pPr>
        <w:pStyle w:val="Sinespaciado"/>
      </w:pPr>
    </w:p>
    <w:p w:rsidR="00FF3670" w:rsidRPr="00FF35A4" w:rsidRDefault="00FF3670" w:rsidP="00FF3670">
      <w:pPr>
        <w:pStyle w:val="Sinespaciado"/>
        <w:rPr>
          <w:b/>
        </w:rPr>
      </w:pPr>
      <w:r w:rsidRPr="00FF35A4">
        <w:rPr>
          <w:b/>
        </w:rPr>
        <w:t>ANCAR – Centro de Estética Integral</w:t>
      </w:r>
    </w:p>
    <w:p w:rsidR="00FF3670" w:rsidRDefault="00FF3670" w:rsidP="00FF3670">
      <w:pPr>
        <w:pStyle w:val="Sinespaciado"/>
      </w:pPr>
      <w:r>
        <w:t>Cursos:</w:t>
      </w:r>
    </w:p>
    <w:p w:rsidR="00FF3670" w:rsidRDefault="00FF3670" w:rsidP="00FF3670">
      <w:pPr>
        <w:pStyle w:val="Sinespaciado"/>
        <w:numPr>
          <w:ilvl w:val="0"/>
          <w:numId w:val="11"/>
        </w:numPr>
      </w:pPr>
      <w:r>
        <w:t xml:space="preserve">Esmaltado Semipermanente y </w:t>
      </w:r>
      <w:proofErr w:type="spellStart"/>
      <w:r>
        <w:t>Nail</w:t>
      </w:r>
      <w:proofErr w:type="spellEnd"/>
      <w:r>
        <w:t xml:space="preserve"> Art, junio 2019</w:t>
      </w:r>
    </w:p>
    <w:p w:rsidR="00FF3670" w:rsidRDefault="00FF3670" w:rsidP="00FF3670">
      <w:pPr>
        <w:pStyle w:val="Sinespaciado"/>
        <w:numPr>
          <w:ilvl w:val="0"/>
          <w:numId w:val="11"/>
        </w:numPr>
      </w:pPr>
      <w:r>
        <w:t xml:space="preserve">Esculpidas en </w:t>
      </w:r>
      <w:proofErr w:type="spellStart"/>
      <w:r>
        <w:t>Polygel</w:t>
      </w:r>
      <w:proofErr w:type="spellEnd"/>
      <w:r>
        <w:t>, junio 2019</w:t>
      </w:r>
    </w:p>
    <w:p w:rsidR="00FF3670" w:rsidRDefault="00FF3670" w:rsidP="00FF3670">
      <w:pPr>
        <w:pStyle w:val="Sinespaciado"/>
        <w:numPr>
          <w:ilvl w:val="0"/>
          <w:numId w:val="11"/>
        </w:numPr>
      </w:pPr>
      <w:r>
        <w:t>Perfilado de cejas y Lifting de pestañas, julio 2019</w:t>
      </w:r>
    </w:p>
    <w:p w:rsidR="00FF3670" w:rsidRPr="00FF3670" w:rsidRDefault="00FF3670" w:rsidP="00FF3670">
      <w:pPr>
        <w:pStyle w:val="Sinespaciado"/>
      </w:pPr>
    </w:p>
    <w:p w:rsidR="00E91C26" w:rsidRDefault="005B0A02">
      <w:pPr>
        <w:pStyle w:val="Encabezadodeseccin"/>
      </w:pPr>
      <w:r>
        <w:t>Experiencia</w:t>
      </w:r>
    </w:p>
    <w:p w:rsidR="00E91C26" w:rsidRDefault="00FF3670">
      <w:pPr>
        <w:pStyle w:val="Subseccin"/>
        <w:rPr>
          <w:vanish/>
          <w:specVanish/>
        </w:rPr>
      </w:pPr>
      <w:r>
        <w:t>Bodega VALENTÍN BIANCHI SR.</w:t>
      </w:r>
    </w:p>
    <w:p w:rsidR="00E91C26" w:rsidRDefault="005B0A02">
      <w:pPr>
        <w:pStyle w:val="Sinespaciado"/>
        <w:rPr>
          <w:color w:val="404040" w:themeColor="text1" w:themeTint="BF"/>
          <w:sz w:val="24"/>
          <w:szCs w:val="24"/>
        </w:rPr>
      </w:pPr>
      <w:r>
        <w:rPr>
          <w:color w:val="404040" w:themeColor="text1" w:themeTint="BF"/>
          <w:sz w:val="24"/>
          <w:szCs w:val="24"/>
        </w:rPr>
        <w:t xml:space="preserve"> | </w:t>
      </w:r>
      <w:r w:rsidR="006F35BA">
        <w:rPr>
          <w:color w:val="404040" w:themeColor="text1" w:themeTint="BF"/>
          <w:sz w:val="24"/>
          <w:szCs w:val="24"/>
        </w:rPr>
        <w:t>Ruta N. 143</w:t>
      </w:r>
    </w:p>
    <w:p w:rsidR="00E91C26" w:rsidRDefault="006F35BA">
      <w:pPr>
        <w:pStyle w:val="Fechadesubseccin"/>
        <w:rPr>
          <w:rStyle w:val="nfasis"/>
          <w:i w:val="0"/>
          <w:color w:val="6076B4" w:themeColor="accent1"/>
        </w:rPr>
      </w:pPr>
      <w:r>
        <w:rPr>
          <w:rStyle w:val="nfasisintenso"/>
          <w:b w:val="0"/>
          <w:i w:val="0"/>
        </w:rPr>
        <w:t xml:space="preserve">Guía de Turismo    </w:t>
      </w:r>
      <w:r w:rsidR="005B0A02">
        <w:rPr>
          <w:rStyle w:val="nfasisintenso"/>
          <w:b w:val="0"/>
          <w:i w:val="0"/>
        </w:rPr>
        <w:t xml:space="preserve"> </w:t>
      </w:r>
      <w:r>
        <w:rPr>
          <w:rStyle w:val="nfasisintenso"/>
          <w:b w:val="0"/>
          <w:i w:val="0"/>
        </w:rPr>
        <w:t>18/12/</w:t>
      </w:r>
      <w:r w:rsidR="004836A0">
        <w:rPr>
          <w:rStyle w:val="nfasisintenso"/>
          <w:b w:val="0"/>
          <w:i w:val="0"/>
        </w:rPr>
        <w:t>20</w:t>
      </w:r>
      <w:r>
        <w:rPr>
          <w:rStyle w:val="nfasisintenso"/>
          <w:b w:val="0"/>
          <w:i w:val="0"/>
        </w:rPr>
        <w:t>18</w:t>
      </w:r>
      <w:r w:rsidR="005B0A02">
        <w:t xml:space="preserve"> – </w:t>
      </w:r>
      <w:r>
        <w:t>28/02/2019</w:t>
      </w:r>
    </w:p>
    <w:p w:rsidR="00E91C26" w:rsidRDefault="006F35BA">
      <w:r w:rsidRPr="006F35BA">
        <w:t>Atención al público en local de comercio – Venta de productos – tareas Administrativas y de secretariado – Guía de contingentes</w:t>
      </w:r>
      <w:r w:rsidR="00534DE6">
        <w:t xml:space="preserve"> – </w:t>
      </w:r>
      <w:r w:rsidR="004836A0">
        <w:t xml:space="preserve">Degustaciones y maridajes dirigidos - </w:t>
      </w:r>
      <w:r w:rsidR="00534DE6">
        <w:t>Servicio de moza</w:t>
      </w:r>
      <w:r w:rsidRPr="006F35BA">
        <w:t>. Experiencia comprobable.</w:t>
      </w:r>
    </w:p>
    <w:p w:rsidR="006F35BA" w:rsidRDefault="006F35BA" w:rsidP="006F35BA">
      <w:pPr>
        <w:pStyle w:val="Sinespaciado"/>
      </w:pPr>
      <w:r>
        <w:t xml:space="preserve">Dirección de Turismo San Rafael </w:t>
      </w:r>
      <w:r>
        <w:rPr>
          <w:rFonts w:ascii="Tw Cen MT" w:hAnsi="Tw Cen MT"/>
        </w:rPr>
        <w:t>|</w:t>
      </w:r>
      <w:r>
        <w:t xml:space="preserve"> Av. Hipólito </w:t>
      </w:r>
      <w:proofErr w:type="spellStart"/>
      <w:r>
        <w:t>Yrigoyen</w:t>
      </w:r>
      <w:proofErr w:type="spellEnd"/>
      <w:r>
        <w:t xml:space="preserve"> 1530</w:t>
      </w:r>
    </w:p>
    <w:p w:rsidR="006F35BA" w:rsidRDefault="006F35BA" w:rsidP="006F35BA">
      <w:pPr>
        <w:pStyle w:val="Sinespaciado"/>
        <w:rPr>
          <w:color w:val="42558C" w:themeColor="accent1" w:themeShade="BF"/>
        </w:rPr>
      </w:pPr>
      <w:r w:rsidRPr="006F35BA">
        <w:rPr>
          <w:color w:val="42558C" w:themeColor="accent1" w:themeShade="BF"/>
        </w:rPr>
        <w:t>200hs. durante el año 2017</w:t>
      </w:r>
    </w:p>
    <w:p w:rsidR="006F35BA" w:rsidRDefault="006F35BA" w:rsidP="006F35BA">
      <w:pPr>
        <w:pStyle w:val="Sinespaciado"/>
      </w:pPr>
      <w:r w:rsidRPr="006F35BA">
        <w:t>100% Atención al público – Tareas administrativas y de secretariado – Prácticas Profesionales comprobables.</w:t>
      </w:r>
    </w:p>
    <w:p w:rsidR="006F35BA" w:rsidRDefault="006F35BA" w:rsidP="006F35BA">
      <w:pPr>
        <w:pStyle w:val="Sinespaciado"/>
      </w:pPr>
    </w:p>
    <w:p w:rsidR="006F35BA" w:rsidRDefault="006F35BA" w:rsidP="006F35BA">
      <w:pPr>
        <w:pStyle w:val="Sinespaciado"/>
      </w:pPr>
      <w:r>
        <w:t xml:space="preserve">Prácticas Profesionales – Docencia </w:t>
      </w:r>
    </w:p>
    <w:p w:rsidR="006F35BA" w:rsidRDefault="006F35BA" w:rsidP="006F35BA">
      <w:pPr>
        <w:pStyle w:val="Sinespaciado"/>
        <w:rPr>
          <w:color w:val="42558C" w:themeColor="accent1" w:themeShade="BF"/>
        </w:rPr>
      </w:pPr>
      <w:r w:rsidRPr="006F35BA">
        <w:rPr>
          <w:color w:val="42558C" w:themeColor="accent1" w:themeShade="BF"/>
        </w:rPr>
        <w:t>Desde 2015 hasta 2019</w:t>
      </w:r>
    </w:p>
    <w:p w:rsidR="006F35BA" w:rsidRDefault="006F35BA" w:rsidP="006F35BA">
      <w:pPr>
        <w:pStyle w:val="Sinespaciado"/>
      </w:pPr>
      <w:r>
        <w:t>Prácticas Profesionales en Todos los Niveles Educativos.</w:t>
      </w:r>
    </w:p>
    <w:p w:rsidR="004836A0" w:rsidRDefault="004836A0" w:rsidP="006F35BA">
      <w:pPr>
        <w:pStyle w:val="Sinespaciado"/>
      </w:pPr>
    </w:p>
    <w:p w:rsidR="004836A0" w:rsidRDefault="004836A0" w:rsidP="006F35BA">
      <w:pPr>
        <w:pStyle w:val="Sinespaciado"/>
      </w:pPr>
      <w:r>
        <w:t>Bodega FINCA EL NEVADO | Calle Cubillos 2000</w:t>
      </w:r>
    </w:p>
    <w:p w:rsidR="004836A0" w:rsidRDefault="004836A0" w:rsidP="006F35BA">
      <w:pPr>
        <w:pStyle w:val="Sinespaciado"/>
        <w:rPr>
          <w:color w:val="42558C" w:themeColor="accent1" w:themeShade="BF"/>
        </w:rPr>
      </w:pPr>
      <w:r>
        <w:rPr>
          <w:color w:val="42558C" w:themeColor="accent1" w:themeShade="BF"/>
        </w:rPr>
        <w:t>Guía de Turismo 18/12/2019 – 1/03/2020</w:t>
      </w:r>
    </w:p>
    <w:p w:rsidR="004836A0" w:rsidRPr="004836A0" w:rsidRDefault="004836A0" w:rsidP="006F35BA">
      <w:pPr>
        <w:pStyle w:val="Sinespaciado"/>
      </w:pPr>
      <w:r>
        <w:t xml:space="preserve">Atención al público en local de comercio – Venta de productos – Manejo de Tango Gestión – Cajera – Guía de grupos y contingentes turísticos – Degustaciones y maridajes dirigidos. Experiencia comprobable. </w:t>
      </w:r>
    </w:p>
    <w:p w:rsidR="006F35BA" w:rsidRDefault="006F35BA" w:rsidP="006F35BA">
      <w:pPr>
        <w:pStyle w:val="Sinespaciado"/>
      </w:pPr>
    </w:p>
    <w:p w:rsidR="006F35BA" w:rsidRDefault="006F35BA" w:rsidP="006F35BA">
      <w:pPr>
        <w:pStyle w:val="Sinespaciado"/>
      </w:pPr>
      <w:r>
        <w:t>Suplencias docentes</w:t>
      </w:r>
    </w:p>
    <w:p w:rsidR="006F35BA" w:rsidRDefault="006F35BA" w:rsidP="006F35BA">
      <w:pPr>
        <w:pStyle w:val="Sinespaciado"/>
      </w:pPr>
      <w:r>
        <w:t>Esc. 1-377 “</w:t>
      </w:r>
      <w:proofErr w:type="spellStart"/>
      <w:r>
        <w:t>Prilidiano</w:t>
      </w:r>
      <w:proofErr w:type="spellEnd"/>
      <w:r>
        <w:t xml:space="preserve"> Pueyrredón” – Profesora de Danzas – Jornada Extendida</w:t>
      </w:r>
    </w:p>
    <w:p w:rsidR="00FF35A4" w:rsidRDefault="006F35BA" w:rsidP="00814F58">
      <w:pPr>
        <w:pStyle w:val="Sinespaciado"/>
      </w:pPr>
      <w:r>
        <w:t xml:space="preserve">Esc. 1-225 “Río Bamba” – Profesora de Danzas – Jornada Extendida </w:t>
      </w:r>
      <w:bookmarkStart w:id="0" w:name="_GoBack"/>
      <w:bookmarkEnd w:id="0"/>
    </w:p>
    <w:p w:rsidR="00E91C26" w:rsidRDefault="00FC04A0">
      <w:pPr>
        <w:pStyle w:val="Encabezadodeseccin"/>
      </w:pPr>
      <w:sdt>
        <w:sdtPr>
          <w:id w:val="-51398160"/>
          <w:placeholder>
            <w:docPart w:val="9353EE49D1A44E6187371A39B38F2DD5"/>
          </w:placeholder>
          <w:temporary/>
          <w:showingPlcHdr/>
        </w:sdtPr>
        <w:sdtEndPr/>
        <w:sdtContent>
          <w:r w:rsidR="005B0A02">
            <w:t>Aptitudes</w:t>
          </w:r>
        </w:sdtContent>
      </w:sdt>
    </w:p>
    <w:p w:rsidR="00E91C26" w:rsidRDefault="006F35BA">
      <w:pPr>
        <w:pStyle w:val="Prrafodelista"/>
        <w:numPr>
          <w:ilvl w:val="0"/>
          <w:numId w:val="5"/>
        </w:numPr>
        <w:ind w:left="630" w:hanging="270"/>
      </w:pPr>
      <w:r>
        <w:t>Me considero una persona muy hábil para el trato con personas de todas las edades.</w:t>
      </w:r>
    </w:p>
    <w:p w:rsidR="006F35BA" w:rsidRDefault="006F35BA" w:rsidP="006F35BA">
      <w:pPr>
        <w:pStyle w:val="Prrafodelista"/>
        <w:numPr>
          <w:ilvl w:val="0"/>
          <w:numId w:val="5"/>
        </w:numPr>
        <w:ind w:left="630" w:hanging="270"/>
      </w:pPr>
      <w:r>
        <w:t>Soy responsable y dedicada, cualidades obtenidas a la exigencia de tanto estudio.</w:t>
      </w:r>
    </w:p>
    <w:p w:rsidR="006F35BA" w:rsidRDefault="006F35BA" w:rsidP="006F35BA">
      <w:pPr>
        <w:pStyle w:val="Prrafodelista"/>
        <w:numPr>
          <w:ilvl w:val="0"/>
          <w:numId w:val="5"/>
        </w:numPr>
        <w:ind w:left="630" w:hanging="270"/>
      </w:pPr>
      <w:r>
        <w:t xml:space="preserve">Soy empática y tengo facilidad para resolver problemas en el momento. </w:t>
      </w:r>
    </w:p>
    <w:p w:rsidR="004836A0" w:rsidRDefault="004836A0" w:rsidP="006F35BA">
      <w:pPr>
        <w:pStyle w:val="Prrafodelista"/>
        <w:numPr>
          <w:ilvl w:val="0"/>
          <w:numId w:val="5"/>
        </w:numPr>
        <w:ind w:left="630" w:hanging="270"/>
      </w:pPr>
      <w:r>
        <w:lastRenderedPageBreak/>
        <w:t xml:space="preserve">Manejo de idiomas: español, inglés y un poco de portugués. </w:t>
      </w:r>
    </w:p>
    <w:p w:rsidR="004836A0" w:rsidRDefault="004836A0" w:rsidP="006F35BA">
      <w:pPr>
        <w:pStyle w:val="Prrafodelista"/>
        <w:numPr>
          <w:ilvl w:val="0"/>
          <w:numId w:val="5"/>
        </w:numPr>
        <w:ind w:left="630" w:hanging="270"/>
      </w:pPr>
      <w:r>
        <w:t>Capacidad de adaptación a cualquier tipo de situación y ambiente que lo requiera.</w:t>
      </w:r>
    </w:p>
    <w:p w:rsidR="004836A0" w:rsidRDefault="004836A0" w:rsidP="006F35BA">
      <w:pPr>
        <w:pStyle w:val="Prrafodelista"/>
        <w:numPr>
          <w:ilvl w:val="0"/>
          <w:numId w:val="5"/>
        </w:numPr>
        <w:ind w:left="630" w:hanging="270"/>
      </w:pPr>
      <w:r>
        <w:t>Muy buena habilidad comunicativa, acorde</w:t>
      </w:r>
      <w:r w:rsidR="00814F58">
        <w:t xml:space="preserve"> al tipo de personal o público que lo requiera.</w:t>
      </w:r>
    </w:p>
    <w:p w:rsidR="00814F58" w:rsidRDefault="00814F58" w:rsidP="006F35BA">
      <w:pPr>
        <w:pStyle w:val="Prrafodelista"/>
        <w:numPr>
          <w:ilvl w:val="0"/>
          <w:numId w:val="5"/>
        </w:numPr>
        <w:ind w:left="630" w:hanging="270"/>
      </w:pPr>
      <w:r>
        <w:t>Competencias digitales suficientes para realizar informes, planillas, tango gestión, etc.</w:t>
      </w:r>
    </w:p>
    <w:p w:rsidR="00814F58" w:rsidRDefault="00814F58" w:rsidP="006F35BA">
      <w:pPr>
        <w:pStyle w:val="Prrafodelista"/>
        <w:numPr>
          <w:ilvl w:val="0"/>
          <w:numId w:val="5"/>
        </w:numPr>
        <w:ind w:left="630" w:hanging="270"/>
      </w:pPr>
      <w:r>
        <w:t xml:space="preserve">Trabajo en equipo, como principal y muy importante. </w:t>
      </w:r>
    </w:p>
    <w:p w:rsidR="00814F58" w:rsidRDefault="00814F58" w:rsidP="00814F58">
      <w:pPr>
        <w:pStyle w:val="Prrafodelista"/>
        <w:ind w:left="630" w:firstLine="0"/>
      </w:pPr>
    </w:p>
    <w:p w:rsidR="004836A0" w:rsidRDefault="004836A0" w:rsidP="00814F58"/>
    <w:sectPr w:rsidR="004836A0">
      <w:headerReference w:type="default" r:id="rId11"/>
      <w:pgSz w:w="11907" w:h="16839"/>
      <w:pgMar w:top="1440" w:right="1418" w:bottom="1440" w:left="1418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04A0" w:rsidRDefault="00FC04A0">
      <w:pPr>
        <w:spacing w:after="0" w:line="240" w:lineRule="auto"/>
      </w:pPr>
      <w:r>
        <w:separator/>
      </w:r>
    </w:p>
  </w:endnote>
  <w:endnote w:type="continuationSeparator" w:id="0">
    <w:p w:rsidR="00FC04A0" w:rsidRDefault="00FC04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04A0" w:rsidRDefault="00FC04A0">
      <w:pPr>
        <w:spacing w:after="0" w:line="240" w:lineRule="auto"/>
      </w:pPr>
      <w:r>
        <w:separator/>
      </w:r>
    </w:p>
  </w:footnote>
  <w:footnote w:type="continuationSeparator" w:id="0">
    <w:p w:rsidR="00FC04A0" w:rsidRDefault="00FC04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1C26" w:rsidRDefault="00FC04A0">
    <w:pPr>
      <w:spacing w:after="0"/>
      <w:jc w:val="center"/>
      <w:rPr>
        <w:color w:val="E4E9EF" w:themeColor="background2"/>
      </w:rPr>
    </w:pPr>
    <w:sdt>
      <w:sdtPr>
        <w:rPr>
          <w:color w:val="6076B4" w:themeColor="accent1"/>
        </w:rPr>
        <w:alias w:val="Autor"/>
        <w:id w:val="-370996696"/>
        <w:placeholder>
          <w:docPart w:val="E3995D287A2147F080119D12FF1275D1"/>
        </w:placeholder>
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<w:text/>
      </w:sdtPr>
      <w:sdtEndPr/>
      <w:sdtContent>
        <w:r w:rsidR="003004F0">
          <w:rPr>
            <w:color w:val="6076B4" w:themeColor="accent1"/>
          </w:rPr>
          <w:t>López Mara A.</w:t>
        </w:r>
      </w:sdtContent>
    </w:sdt>
  </w:p>
  <w:p w:rsidR="00E91C26" w:rsidRDefault="005B0A02">
    <w:pPr>
      <w:pStyle w:val="Encabezado"/>
      <w:jc w:val="center"/>
    </w:pPr>
    <w:r>
      <w:rPr>
        <w:color w:val="6076B4" w:themeColor="accent1"/>
      </w:rPr>
      <w:sym w:font="Symbol" w:char="F0B7"/>
    </w:r>
    <w:r>
      <w:rPr>
        <w:color w:val="6076B4" w:themeColor="accent1"/>
      </w:rPr>
      <w:t xml:space="preserve"> </w:t>
    </w:r>
    <w:r>
      <w:rPr>
        <w:color w:val="6076B4" w:themeColor="accent1"/>
      </w:rPr>
      <w:sym w:font="Symbol" w:char="F0B7"/>
    </w:r>
    <w:r>
      <w:rPr>
        <w:color w:val="6076B4" w:themeColor="accent1"/>
      </w:rPr>
      <w:t xml:space="preserve"> </w:t>
    </w:r>
    <w:r>
      <w:rPr>
        <w:color w:val="6076B4" w:themeColor="accent1"/>
      </w:rPr>
      <w:sym w:font="Symbol" w:char="F0B7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8B07FD"/>
    <w:multiLevelType w:val="hybridMultilevel"/>
    <w:tmpl w:val="13FE3746"/>
    <w:lvl w:ilvl="0" w:tplc="C3AE5D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F7F7F" w:themeColor="text1" w:themeTint="8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7142F7"/>
    <w:multiLevelType w:val="hybridMultilevel"/>
    <w:tmpl w:val="5B90FB9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D87FEB"/>
    <w:multiLevelType w:val="hybridMultilevel"/>
    <w:tmpl w:val="65E0CB58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7B03F6B"/>
    <w:multiLevelType w:val="hybridMultilevel"/>
    <w:tmpl w:val="B94E84B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FD302F"/>
    <w:multiLevelType w:val="multilevel"/>
    <w:tmpl w:val="8ECEE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7840CF0"/>
    <w:multiLevelType w:val="hybridMultilevel"/>
    <w:tmpl w:val="67105BA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CD39AC"/>
    <w:multiLevelType w:val="hybridMultilevel"/>
    <w:tmpl w:val="7B529B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B74737"/>
    <w:multiLevelType w:val="hybridMultilevel"/>
    <w:tmpl w:val="66A434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7220DB"/>
    <w:multiLevelType w:val="hybridMultilevel"/>
    <w:tmpl w:val="480EB66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7C84CF7"/>
    <w:multiLevelType w:val="hybridMultilevel"/>
    <w:tmpl w:val="64E89DCA"/>
    <w:lvl w:ilvl="0" w:tplc="E342016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7F7F7F" w:themeColor="text1" w:themeTint="8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9E67B72"/>
    <w:multiLevelType w:val="hybridMultilevel"/>
    <w:tmpl w:val="39FA90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7"/>
  </w:num>
  <w:num w:numId="3">
    <w:abstractNumId w:val="8"/>
  </w:num>
  <w:num w:numId="4">
    <w:abstractNumId w:val="0"/>
  </w:num>
  <w:num w:numId="5">
    <w:abstractNumId w:val="9"/>
  </w:num>
  <w:num w:numId="6">
    <w:abstractNumId w:val="10"/>
  </w:num>
  <w:num w:numId="7">
    <w:abstractNumId w:val="1"/>
  </w:num>
  <w:num w:numId="8">
    <w:abstractNumId w:val="6"/>
  </w:num>
  <w:num w:numId="9">
    <w:abstractNumId w:val="5"/>
  </w:num>
  <w:num w:numId="10">
    <w:abstractNumId w:val="2"/>
  </w:num>
  <w:num w:numId="11">
    <w:abstractNumId w:val="3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8"/>
  <w:proofState w:spelling="clean" w:grammar="clean"/>
  <w:attachedTemplate r:id="rId1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2918"/>
    <w:rsid w:val="00002918"/>
    <w:rsid w:val="00174979"/>
    <w:rsid w:val="002E67DD"/>
    <w:rsid w:val="003004F0"/>
    <w:rsid w:val="003B15C8"/>
    <w:rsid w:val="004836A0"/>
    <w:rsid w:val="00534DE6"/>
    <w:rsid w:val="005B0A02"/>
    <w:rsid w:val="006F35BA"/>
    <w:rsid w:val="007B49A5"/>
    <w:rsid w:val="00814F58"/>
    <w:rsid w:val="00A0774C"/>
    <w:rsid w:val="00E91C26"/>
    <w:rsid w:val="00FC04A0"/>
    <w:rsid w:val="00FF35A4"/>
    <w:rsid w:val="00FF3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0469DF"/>
  <w15:docId w15:val="{076A983A-B9DB-48A1-8353-96642EF68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pPr>
      <w:keepNext/>
      <w:keepLines/>
      <w:spacing w:before="360" w:after="0" w:line="240" w:lineRule="auto"/>
      <w:outlineLvl w:val="0"/>
    </w:pPr>
    <w:rPr>
      <w:rFonts w:asciiTheme="majorHAnsi" w:eastAsiaTheme="majorEastAsia" w:hAnsiTheme="majorHAnsi" w:cstheme="majorBidi"/>
      <w:bCs/>
      <w:color w:val="2F5897" w:themeColor="text2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pPr>
      <w:keepNext/>
      <w:keepLines/>
      <w:spacing w:before="120" w:after="0" w:line="240" w:lineRule="auto"/>
      <w:outlineLvl w:val="1"/>
    </w:pPr>
    <w:rPr>
      <w:rFonts w:eastAsiaTheme="majorEastAsia" w:cstheme="majorBidi"/>
      <w:bCs/>
      <w:color w:val="404040" w:themeColor="text1" w:themeTint="BF"/>
      <w:sz w:val="24"/>
      <w:szCs w:val="24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pPr>
      <w:keepNext/>
      <w:keepLines/>
      <w:spacing w:before="20" w:after="0" w:line="240" w:lineRule="auto"/>
      <w:outlineLvl w:val="2"/>
    </w:pPr>
    <w:rPr>
      <w:rFonts w:asciiTheme="majorHAnsi" w:eastAsiaTheme="majorEastAsia" w:hAnsiTheme="majorHAnsi" w:cstheme="majorBidi"/>
      <w:bCs/>
      <w:i/>
      <w:color w:val="000000"/>
      <w:sz w:val="23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pPr>
      <w:keepNext/>
      <w:keepLines/>
      <w:spacing w:before="200" w:after="0" w:line="264" w:lineRule="auto"/>
      <w:outlineLvl w:val="3"/>
    </w:pPr>
    <w:rPr>
      <w:rFonts w:asciiTheme="majorHAnsi" w:eastAsiaTheme="majorEastAsia" w:hAnsiTheme="majorHAnsi" w:cstheme="majorBidi"/>
      <w:bCs/>
      <w:i/>
      <w:iCs/>
      <w:color w:val="000000"/>
      <w:sz w:val="23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pPr>
      <w:keepNext/>
      <w:keepLines/>
      <w:spacing w:before="200" w:after="0" w:line="264" w:lineRule="auto"/>
      <w:outlineLvl w:val="4"/>
    </w:pPr>
    <w:rPr>
      <w:rFonts w:asciiTheme="majorHAnsi" w:eastAsiaTheme="majorEastAsia" w:hAnsiTheme="majorHAnsi" w:cstheme="majorBidi"/>
      <w:color w:val="000000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pPr>
      <w:keepNext/>
      <w:keepLines/>
      <w:spacing w:before="200" w:after="0" w:line="264" w:lineRule="auto"/>
      <w:outlineLvl w:val="5"/>
    </w:pPr>
    <w:rPr>
      <w:rFonts w:asciiTheme="majorHAnsi" w:eastAsiaTheme="majorEastAsia" w:hAnsiTheme="majorHAnsi" w:cstheme="majorBidi"/>
      <w:i/>
      <w:iCs/>
      <w:color w:val="000000"/>
      <w:sz w:val="21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pPr>
      <w:keepNext/>
      <w:keepLines/>
      <w:spacing w:before="200" w:after="0" w:line="264" w:lineRule="auto"/>
      <w:outlineLvl w:val="6"/>
    </w:pPr>
    <w:rPr>
      <w:rFonts w:asciiTheme="majorHAnsi" w:eastAsiaTheme="majorEastAsia" w:hAnsiTheme="majorHAnsi" w:cstheme="majorBidi"/>
      <w:i/>
      <w:iCs/>
      <w:color w:val="000000"/>
      <w:sz w:val="21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pPr>
      <w:keepNext/>
      <w:keepLines/>
      <w:spacing w:before="200" w:after="0" w:line="264" w:lineRule="auto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pPr>
      <w:keepNext/>
      <w:keepLines/>
      <w:spacing w:before="200" w:after="0" w:line="264" w:lineRule="auto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Estilo1">
    <w:name w:val="Estilo1"/>
    <w:basedOn w:val="Tablanormal"/>
    <w:uiPriority w:val="99"/>
    <w:pPr>
      <w:spacing w:after="0" w:line="240" w:lineRule="auto"/>
    </w:pPr>
    <w:tblPr/>
    <w:tblStylePr w:type="firstRow">
      <w:rPr>
        <w:rFonts w:ascii="Aharoni" w:hAnsi="Aharoni"/>
        <w:b/>
        <w:sz w:val="36"/>
      </w:rPr>
    </w:tblStylePr>
  </w:style>
  <w:style w:type="paragraph" w:styleId="Prrafodelista">
    <w:name w:val="List Paragraph"/>
    <w:basedOn w:val="Normal"/>
    <w:uiPriority w:val="34"/>
    <w:qFormat/>
    <w:pPr>
      <w:spacing w:after="160" w:line="240" w:lineRule="auto"/>
      <w:ind w:left="1008" w:hanging="288"/>
      <w:contextualSpacing/>
    </w:pPr>
    <w:rPr>
      <w:rFonts w:eastAsiaTheme="minorHAnsi"/>
      <w:sz w:val="21"/>
    </w:rPr>
  </w:style>
  <w:style w:type="character" w:customStyle="1" w:styleId="Ttulo1Car">
    <w:name w:val="Título 1 Car"/>
    <w:basedOn w:val="Fuentedeprrafopredeter"/>
    <w:link w:val="Ttulo1"/>
    <w:uiPriority w:val="9"/>
    <w:rPr>
      <w:rFonts w:asciiTheme="majorHAnsi" w:eastAsiaTheme="majorEastAsia" w:hAnsiTheme="majorHAnsi" w:cstheme="majorBidi"/>
      <w:bCs/>
      <w:color w:val="2F5897" w:themeColor="text2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Pr>
      <w:rFonts w:eastAsiaTheme="majorEastAsia" w:cstheme="majorBidi"/>
      <w:bCs/>
      <w:color w:val="404040" w:themeColor="text1" w:themeTint="BF"/>
      <w:sz w:val="24"/>
      <w:szCs w:val="24"/>
    </w:rPr>
  </w:style>
  <w:style w:type="character" w:customStyle="1" w:styleId="Ttulo3Car">
    <w:name w:val="Título 3 Car"/>
    <w:basedOn w:val="Fuentedeprrafopredeter"/>
    <w:link w:val="Ttulo3"/>
    <w:uiPriority w:val="9"/>
    <w:semiHidden/>
    <w:rPr>
      <w:rFonts w:asciiTheme="majorHAnsi" w:eastAsiaTheme="majorEastAsia" w:hAnsiTheme="majorHAnsi" w:cstheme="majorBidi"/>
      <w:bCs/>
      <w:i/>
      <w:color w:val="000000"/>
      <w:sz w:val="23"/>
    </w:rPr>
  </w:style>
  <w:style w:type="character" w:customStyle="1" w:styleId="Ttulo4Car">
    <w:name w:val="Título 4 Car"/>
    <w:basedOn w:val="Fuentedeprrafopredeter"/>
    <w:link w:val="Ttulo4"/>
    <w:uiPriority w:val="9"/>
    <w:semiHidden/>
    <w:rPr>
      <w:rFonts w:asciiTheme="majorHAnsi" w:eastAsiaTheme="majorEastAsia" w:hAnsiTheme="majorHAnsi" w:cstheme="majorBidi"/>
      <w:bCs/>
      <w:i/>
      <w:iCs/>
      <w:color w:val="000000"/>
      <w:sz w:val="23"/>
    </w:rPr>
  </w:style>
  <w:style w:type="character" w:customStyle="1" w:styleId="Ttulo5Car">
    <w:name w:val="Título 5 Car"/>
    <w:basedOn w:val="Fuentedeprrafopredeter"/>
    <w:link w:val="Ttulo5"/>
    <w:uiPriority w:val="9"/>
    <w:semiHidden/>
    <w:rPr>
      <w:rFonts w:asciiTheme="majorHAnsi" w:eastAsiaTheme="majorEastAsia" w:hAnsiTheme="majorHAnsi" w:cstheme="majorBidi"/>
      <w:color w:val="000000"/>
    </w:rPr>
  </w:style>
  <w:style w:type="character" w:customStyle="1" w:styleId="Ttulo6Car">
    <w:name w:val="Título 6 Car"/>
    <w:basedOn w:val="Fuentedeprrafopredeter"/>
    <w:link w:val="Ttulo6"/>
    <w:uiPriority w:val="9"/>
    <w:semiHidden/>
    <w:rPr>
      <w:rFonts w:asciiTheme="majorHAnsi" w:eastAsiaTheme="majorEastAsia" w:hAnsiTheme="majorHAnsi" w:cstheme="majorBidi"/>
      <w:i/>
      <w:iCs/>
      <w:color w:val="000000"/>
      <w:sz w:val="21"/>
    </w:rPr>
  </w:style>
  <w:style w:type="character" w:customStyle="1" w:styleId="Ttulo7Car">
    <w:name w:val="Título 7 Car"/>
    <w:basedOn w:val="Fuentedeprrafopredeter"/>
    <w:link w:val="Ttulo7"/>
    <w:uiPriority w:val="9"/>
    <w:semiHidden/>
    <w:rPr>
      <w:rFonts w:asciiTheme="majorHAnsi" w:eastAsiaTheme="majorEastAsia" w:hAnsiTheme="majorHAnsi" w:cstheme="majorBidi"/>
      <w:i/>
      <w:iCs/>
      <w:color w:val="000000"/>
      <w:sz w:val="21"/>
    </w:rPr>
  </w:style>
  <w:style w:type="character" w:customStyle="1" w:styleId="Ttulo8Car">
    <w:name w:val="Título 8 Car"/>
    <w:basedOn w:val="Fuentedeprrafopredeter"/>
    <w:link w:val="Ttulo8"/>
    <w:uiPriority w:val="9"/>
    <w:semiHidden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/>
      <w:bCs/>
      <w:color w:val="2F5897" w:themeColor="text2"/>
      <w:sz w:val="18"/>
      <w:szCs w:val="18"/>
    </w:rPr>
  </w:style>
  <w:style w:type="paragraph" w:styleId="Ttulo">
    <w:name w:val="Title"/>
    <w:basedOn w:val="Normal"/>
    <w:next w:val="Normal"/>
    <w:link w:val="TtuloCar"/>
    <w:uiPriority w:val="10"/>
    <w:qFormat/>
    <w:pPr>
      <w:spacing w:after="120" w:line="240" w:lineRule="auto"/>
      <w:contextualSpacing/>
      <w:jc w:val="center"/>
    </w:pPr>
    <w:rPr>
      <w:rFonts w:asciiTheme="majorHAnsi" w:eastAsiaTheme="majorEastAsia" w:hAnsiTheme="majorHAnsi" w:cstheme="majorBidi"/>
      <w:color w:val="2F5897" w:themeColor="text2"/>
      <w:spacing w:val="5"/>
      <w:kern w:val="28"/>
      <w:sz w:val="60"/>
      <w:szCs w:val="60"/>
      <w14:shadow w14:blurRad="50800" w14:dist="38100" w14:dir="2700000" w14:sx="100000" w14:sy="100000" w14:kx="0" w14:ky="0" w14:algn="tl">
        <w14:srgbClr w14:val="000000">
          <w14:alpha w14:val="75000"/>
        </w14:srgbClr>
      </w14:shadow>
      <w14:ligatures w14:val="standardContextual"/>
      <w14:cntxtAlts/>
    </w:rPr>
  </w:style>
  <w:style w:type="character" w:customStyle="1" w:styleId="TtuloCar">
    <w:name w:val="Título Car"/>
    <w:basedOn w:val="Fuentedeprrafopredeter"/>
    <w:link w:val="Ttulo"/>
    <w:uiPriority w:val="10"/>
    <w:rPr>
      <w:rFonts w:asciiTheme="majorHAnsi" w:eastAsiaTheme="majorEastAsia" w:hAnsiTheme="majorHAnsi" w:cstheme="majorBidi"/>
      <w:color w:val="2F5897" w:themeColor="text2"/>
      <w:spacing w:val="5"/>
      <w:kern w:val="28"/>
      <w:sz w:val="60"/>
      <w:szCs w:val="60"/>
      <w14:shadow w14:blurRad="50800" w14:dist="38100" w14:dir="2700000" w14:sx="100000" w14:sy="100000" w14:kx="0" w14:ky="0" w14:algn="tl">
        <w14:srgbClr w14:val="000000">
          <w14:alpha w14:val="75000"/>
        </w14:srgbClr>
      </w14:shadow>
      <w14:ligatures w14:val="standardContextual"/>
      <w14:cntxtAlts/>
    </w:rPr>
  </w:style>
  <w:style w:type="paragraph" w:styleId="Subttulo">
    <w:name w:val="Subtitle"/>
    <w:basedOn w:val="Normal"/>
    <w:next w:val="Normal"/>
    <w:link w:val="SubttuloCar"/>
    <w:uiPriority w:val="11"/>
    <w:qFormat/>
    <w:pPr>
      <w:numPr>
        <w:ilvl w:val="1"/>
      </w:numPr>
    </w:pPr>
    <w:rPr>
      <w:rFonts w:eastAsiaTheme="majorEastAsia" w:cstheme="majorBidi"/>
      <w:iCs/>
      <w:color w:val="000000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Pr>
      <w:rFonts w:eastAsiaTheme="majorEastAsia" w:cstheme="majorBidi"/>
      <w:iCs/>
      <w:color w:val="000000"/>
      <w:spacing w:val="15"/>
      <w:sz w:val="24"/>
      <w:szCs w:val="24"/>
    </w:rPr>
  </w:style>
  <w:style w:type="character" w:styleId="Textoennegrita">
    <w:name w:val="Strong"/>
    <w:basedOn w:val="Fuentedeprrafopredeter"/>
    <w:uiPriority w:val="22"/>
    <w:qFormat/>
    <w:rPr>
      <w:b/>
      <w:bCs/>
    </w:rPr>
  </w:style>
  <w:style w:type="character" w:styleId="nfasis">
    <w:name w:val="Emphasis"/>
    <w:basedOn w:val="Fuentedeprrafopredeter"/>
    <w:uiPriority w:val="20"/>
    <w:qFormat/>
    <w:rPr>
      <w:i/>
      <w:iCs/>
      <w:color w:val="000000"/>
    </w:rPr>
  </w:style>
  <w:style w:type="paragraph" w:styleId="Sinespaciado">
    <w:name w:val="No Spacing"/>
    <w:link w:val="SinespaciadoCar"/>
    <w:uiPriority w:val="1"/>
    <w:qFormat/>
    <w:pPr>
      <w:spacing w:after="0" w:line="240" w:lineRule="auto"/>
    </w:pPr>
  </w:style>
  <w:style w:type="paragraph" w:styleId="Cita">
    <w:name w:val="Quote"/>
    <w:basedOn w:val="Normal"/>
    <w:next w:val="Normal"/>
    <w:link w:val="CitaCar"/>
    <w:uiPriority w:val="29"/>
    <w:qFormat/>
    <w:pPr>
      <w:spacing w:before="160" w:after="160" w:line="300" w:lineRule="auto"/>
      <w:ind w:left="144" w:right="144"/>
      <w:jc w:val="center"/>
    </w:pPr>
    <w:rPr>
      <w:rFonts w:asciiTheme="majorHAnsi" w:hAnsiTheme="majorHAnsi"/>
      <w:i/>
      <w:iCs/>
      <w:color w:val="000000"/>
      <w:sz w:val="24"/>
    </w:rPr>
  </w:style>
  <w:style w:type="character" w:customStyle="1" w:styleId="CitaCar">
    <w:name w:val="Cita Car"/>
    <w:basedOn w:val="Fuentedeprrafopredeter"/>
    <w:link w:val="Cita"/>
    <w:uiPriority w:val="29"/>
    <w:rPr>
      <w:rFonts w:asciiTheme="majorHAnsi" w:hAnsiTheme="majorHAnsi"/>
      <w:i/>
      <w:iCs/>
      <w:color w:val="000000"/>
      <w:sz w:val="24"/>
    </w:rPr>
  </w:style>
  <w:style w:type="paragraph" w:styleId="Citadestacada">
    <w:name w:val="Intense Quote"/>
    <w:basedOn w:val="Normal"/>
    <w:next w:val="Normal"/>
    <w:link w:val="CitadestacadaCar"/>
    <w:uiPriority w:val="30"/>
    <w:qFormat/>
    <w:pPr>
      <w:pBdr>
        <w:top w:val="single" w:sz="36" w:space="8" w:color="6076B4" w:themeColor="accent1"/>
        <w:left w:val="single" w:sz="36" w:space="8" w:color="6076B4" w:themeColor="accent1"/>
        <w:bottom w:val="single" w:sz="36" w:space="8" w:color="6076B4" w:themeColor="accent1"/>
        <w:right w:val="single" w:sz="36" w:space="8" w:color="6076B4" w:themeColor="accent1"/>
      </w:pBdr>
      <w:shd w:val="clear" w:color="auto" w:fill="6076B4" w:themeFill="accent1"/>
      <w:spacing w:before="200" w:after="280" w:line="300" w:lineRule="auto"/>
      <w:ind w:left="936" w:right="936"/>
      <w:jc w:val="center"/>
    </w:pPr>
    <w:rPr>
      <w:rFonts w:asciiTheme="majorHAnsi" w:eastAsiaTheme="majorEastAsia" w:hAnsiTheme="majorHAnsi"/>
      <w:bCs/>
      <w:i/>
      <w:iCs/>
      <w:color w:val="000000"/>
      <w:sz w:val="24"/>
      <w14:ligatures w14:val="standardContextual"/>
      <w14:cntxtAlts/>
    </w:rPr>
  </w:style>
  <w:style w:type="character" w:customStyle="1" w:styleId="CitadestacadaCar">
    <w:name w:val="Cita destacada Car"/>
    <w:basedOn w:val="Fuentedeprrafopredeter"/>
    <w:link w:val="Citadestacada"/>
    <w:uiPriority w:val="30"/>
    <w:rPr>
      <w:rFonts w:asciiTheme="majorHAnsi" w:eastAsiaTheme="majorEastAsia" w:hAnsiTheme="majorHAnsi"/>
      <w:bCs/>
      <w:i/>
      <w:iCs/>
      <w:color w:val="000000"/>
      <w:sz w:val="24"/>
      <w:shd w:val="clear" w:color="auto" w:fill="6076B4" w:themeFill="accent1"/>
      <w14:ligatures w14:val="standardContextual"/>
      <w14:cntxtAlts/>
    </w:rPr>
  </w:style>
  <w:style w:type="character" w:styleId="nfasissutil">
    <w:name w:val="Subtle Emphasis"/>
    <w:basedOn w:val="Fuentedeprrafopredeter"/>
    <w:uiPriority w:val="19"/>
    <w:qFormat/>
    <w:rPr>
      <w:i/>
      <w:iCs/>
      <w:color w:val="000000"/>
    </w:rPr>
  </w:style>
  <w:style w:type="character" w:styleId="nfasisintenso">
    <w:name w:val="Intense Emphasis"/>
    <w:aliases w:val="Subsection Intense Emphasis"/>
    <w:basedOn w:val="Fuentedeprrafopredeter"/>
    <w:uiPriority w:val="21"/>
    <w:qFormat/>
    <w:rPr>
      <w:b/>
      <w:bCs/>
      <w:i/>
      <w:iCs/>
      <w:caps w:val="0"/>
      <w:smallCaps w:val="0"/>
      <w:color w:val="6076B4" w:themeColor="accent1"/>
    </w:rPr>
  </w:style>
  <w:style w:type="character" w:styleId="Referenciasutil">
    <w:name w:val="Subtle Reference"/>
    <w:basedOn w:val="Fuentedeprrafopredeter"/>
    <w:uiPriority w:val="31"/>
    <w:qFormat/>
    <w:rPr>
      <w:smallCaps/>
      <w:color w:val="000000"/>
      <w:u w:val="single"/>
    </w:rPr>
  </w:style>
  <w:style w:type="character" w:styleId="Referenciaintensa">
    <w:name w:val="Intense Reference"/>
    <w:basedOn w:val="Fuentedeprrafopredeter"/>
    <w:uiPriority w:val="32"/>
    <w:qFormat/>
    <w:rPr>
      <w:b/>
      <w:bCs/>
      <w:caps w:val="0"/>
      <w:smallCaps w:val="0"/>
      <w:color w:val="000000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Pr>
      <w:b/>
      <w:bCs/>
      <w:caps w:val="0"/>
      <w:smallCaps/>
      <w:spacing w:val="10"/>
    </w:rPr>
  </w:style>
  <w:style w:type="paragraph" w:styleId="TtuloTDC">
    <w:name w:val="TOC Heading"/>
    <w:basedOn w:val="Ttulo1"/>
    <w:next w:val="Normal"/>
    <w:uiPriority w:val="39"/>
    <w:semiHidden/>
    <w:unhideWhenUsed/>
    <w:qFormat/>
    <w:pPr>
      <w:spacing w:before="480" w:line="276" w:lineRule="auto"/>
      <w:outlineLvl w:val="9"/>
    </w:pPr>
    <w:rPr>
      <w:b/>
      <w:i/>
    </w:rPr>
  </w:style>
  <w:style w:type="character" w:styleId="Textodelmarcadordeposicin">
    <w:name w:val="Placeholder Text"/>
    <w:basedOn w:val="Fuentedeprrafopredeter"/>
    <w:uiPriority w:val="99"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Pr>
      <w:rFonts w:ascii="Tahoma" w:hAnsi="Tahoma" w:cs="Tahoma"/>
      <w:sz w:val="16"/>
      <w:szCs w:val="16"/>
    </w:rPr>
  </w:style>
  <w:style w:type="paragraph" w:customStyle="1" w:styleId="Encabezadodeseccin">
    <w:name w:val="Encabezado de sección"/>
    <w:basedOn w:val="Ttulo1"/>
    <w:next w:val="Normal"/>
    <w:pPr>
      <w:spacing w:before="300"/>
    </w:pPr>
  </w:style>
  <w:style w:type="character" w:customStyle="1" w:styleId="SinespaciadoCar">
    <w:name w:val="Sin espaciado Car"/>
    <w:basedOn w:val="Fuentedeprrafopredeter"/>
    <w:link w:val="Sinespaciado"/>
    <w:uiPriority w:val="1"/>
  </w:style>
  <w:style w:type="paragraph" w:customStyle="1" w:styleId="Subseccin">
    <w:name w:val="Subsección"/>
    <w:basedOn w:val="Ttulo2"/>
    <w:pPr>
      <w:spacing w:before="0"/>
    </w:pPr>
  </w:style>
  <w:style w:type="paragraph" w:customStyle="1" w:styleId="Fechadesubseccin">
    <w:name w:val="Fecha de subsección"/>
    <w:basedOn w:val="Normal"/>
    <w:pPr>
      <w:spacing w:after="0"/>
    </w:pPr>
    <w:rPr>
      <w:color w:val="6076B4" w:themeColor="accent1"/>
    </w:rPr>
  </w:style>
  <w:style w:type="paragraph" w:styleId="Encabezado">
    <w:name w:val="header"/>
    <w:basedOn w:val="Normal"/>
    <w:link w:val="EncabezadoC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</w:style>
  <w:style w:type="table" w:styleId="Tablaconcuadrcula">
    <w:name w:val="Table Grid"/>
    <w:basedOn w:val="Tablanormal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212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AppData\Roaming\Microsoft\Plantillas\ExecutiveResum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9353EE49D1A44E6187371A39B38F2D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05282C-C24A-4B25-A928-01695BFF668E}"/>
      </w:docPartPr>
      <w:docPartBody>
        <w:p w:rsidR="0025272A" w:rsidRDefault="001424B7">
          <w:pPr>
            <w:pStyle w:val="9353EE49D1A44E6187371A39B38F2DD5"/>
          </w:pPr>
          <w:r>
            <w:t>Aptitudes</w:t>
          </w:r>
        </w:p>
      </w:docPartBody>
    </w:docPart>
    <w:docPart>
      <w:docPartPr>
        <w:name w:val="E3995D287A2147F080119D12FF1275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204AE3-F8FD-4926-AE1B-211107FD69E4}"/>
      </w:docPartPr>
      <w:docPartBody>
        <w:p w:rsidR="0025272A" w:rsidRDefault="001424B7">
          <w:pPr>
            <w:pStyle w:val="E3995D287A2147F080119D12FF1275D1"/>
          </w:pPr>
          <w:r>
            <w:t>[Escriba la lista de aptitudes]</w:t>
          </w:r>
        </w:p>
      </w:docPartBody>
    </w:docPart>
    <w:docPart>
      <w:docPartPr>
        <w:name w:val="AAA5893A4E784A9F90BEDFFF400B86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05DCCD-DEB9-49ED-BBDD-78D5E4566923}"/>
      </w:docPartPr>
      <w:docPartBody>
        <w:p w:rsidR="0025272A" w:rsidRDefault="00A01C51" w:rsidP="00A01C51">
          <w:pPr>
            <w:pStyle w:val="AAA5893A4E784A9F90BEDFFF400B8617"/>
          </w:pPr>
          <w:r>
            <w:t>[Escriba su nombre]</w:t>
          </w:r>
        </w:p>
      </w:docPartBody>
    </w:docPart>
    <w:docPart>
      <w:docPartPr>
        <w:name w:val="4DD84180971D487B86C2C8EF4F2379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3131D5-4C76-48A2-959A-185C2714D7F7}"/>
      </w:docPartPr>
      <w:docPartBody>
        <w:p w:rsidR="0025272A" w:rsidRDefault="00A01C51" w:rsidP="00A01C51">
          <w:pPr>
            <w:pStyle w:val="4DD84180971D487B86C2C8EF4F2379D6"/>
          </w:pPr>
          <w:r>
            <w:rPr>
              <w:rStyle w:val="Textodelmarcadordeposicin"/>
              <w:color w:val="000000"/>
            </w:rPr>
            <w:t>[Escriba su correo electrónico]</w:t>
          </w:r>
        </w:p>
      </w:docPartBody>
    </w:docPart>
    <w:docPart>
      <w:docPartPr>
        <w:name w:val="EC122005750243D8B671BE59213989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A783DF-275C-4398-A03D-C95CF57CE453}"/>
      </w:docPartPr>
      <w:docPartBody>
        <w:p w:rsidR="0025272A" w:rsidRDefault="00A01C51" w:rsidP="00A01C51">
          <w:pPr>
            <w:pStyle w:val="EC122005750243D8B671BE592139890F"/>
          </w:pPr>
          <w:r>
            <w:rPr>
              <w:rStyle w:val="Textodelmarcadordeposicin"/>
              <w:color w:val="000000"/>
            </w:rPr>
            <w:t>[Escriba su dirección]</w:t>
          </w:r>
        </w:p>
      </w:docPartBody>
    </w:docPart>
    <w:docPart>
      <w:docPartPr>
        <w:name w:val="718FB8154966466E8A38CB2C018313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02A600-5AFA-4C41-AC71-49D63B7C887B}"/>
      </w:docPartPr>
      <w:docPartBody>
        <w:p w:rsidR="0025272A" w:rsidRDefault="00A01C51" w:rsidP="00A01C51">
          <w:pPr>
            <w:pStyle w:val="718FB8154966466E8A38CB2C0183130C"/>
          </w:pPr>
          <w:r>
            <w:rPr>
              <w:rStyle w:val="Textodelmarcadordeposicin"/>
              <w:color w:val="000000"/>
            </w:rPr>
            <w:t>[Escriba su número de teléfono]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C51"/>
    <w:rsid w:val="001424B7"/>
    <w:rsid w:val="00153AD9"/>
    <w:rsid w:val="0025272A"/>
    <w:rsid w:val="00A01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rsid w:val="0025272A"/>
    <w:rPr>
      <w:color w:val="808080"/>
    </w:rPr>
  </w:style>
  <w:style w:type="paragraph" w:customStyle="1" w:styleId="C8288887A6AA4321A8B8296243A30717">
    <w:name w:val="C8288887A6AA4321A8B8296243A30717"/>
  </w:style>
  <w:style w:type="paragraph" w:customStyle="1" w:styleId="7F8216A085E54A2697EF314D8593BDBF">
    <w:name w:val="7F8216A085E54A2697EF314D8593BDBF"/>
  </w:style>
  <w:style w:type="paragraph" w:customStyle="1" w:styleId="E73986ACA6554C4C9B029811BE8DFB70">
    <w:name w:val="E73986ACA6554C4C9B029811BE8DFB70"/>
  </w:style>
  <w:style w:type="paragraph" w:customStyle="1" w:styleId="F4671D2EF285479283691F124AB38E79">
    <w:name w:val="F4671D2EF285479283691F124AB38E79"/>
  </w:style>
  <w:style w:type="paragraph" w:customStyle="1" w:styleId="CEC8399AE2AE403594C57F1AB3F24B20">
    <w:name w:val="CEC8399AE2AE403594C57F1AB3F24B20"/>
  </w:style>
  <w:style w:type="paragraph" w:customStyle="1" w:styleId="53DDDCF7769B43008B6ED0DA454AEC90">
    <w:name w:val="53DDDCF7769B43008B6ED0DA454AEC90"/>
  </w:style>
  <w:style w:type="paragraph" w:customStyle="1" w:styleId="4D97AB554B454B709E1D49225AF5DF61">
    <w:name w:val="4D97AB554B454B709E1D49225AF5DF61"/>
  </w:style>
  <w:style w:type="paragraph" w:customStyle="1" w:styleId="049024527A1247C88328F0A8DA939C7A">
    <w:name w:val="049024527A1247C88328F0A8DA939C7A"/>
  </w:style>
  <w:style w:type="paragraph" w:customStyle="1" w:styleId="379B24E52D4D4413BBC9387D74A91139">
    <w:name w:val="379B24E52D4D4413BBC9387D74A91139"/>
  </w:style>
  <w:style w:type="paragraph" w:customStyle="1" w:styleId="8BDDEC15BBCD440895E2A15166DBDFD9">
    <w:name w:val="8BDDEC15BBCD440895E2A15166DBDFD9"/>
  </w:style>
  <w:style w:type="paragraph" w:customStyle="1" w:styleId="1343245C8FD546778966F628645231C1">
    <w:name w:val="1343245C8FD546778966F628645231C1"/>
  </w:style>
  <w:style w:type="paragraph" w:customStyle="1" w:styleId="0A15EC75F4234A2CB9D1ADA4405E4B51">
    <w:name w:val="0A15EC75F4234A2CB9D1ADA4405E4B51"/>
  </w:style>
  <w:style w:type="paragraph" w:customStyle="1" w:styleId="05048949E206468DBFE435A4D7502980">
    <w:name w:val="05048949E206468DBFE435A4D7502980"/>
  </w:style>
  <w:style w:type="character" w:styleId="nfasisintenso">
    <w:name w:val="Intense Emphasis"/>
    <w:aliases w:val="Subsección Énfasis intenso"/>
    <w:basedOn w:val="Fuentedeprrafopredeter"/>
    <w:uiPriority w:val="21"/>
    <w:qFormat/>
    <w:rPr>
      <w:b/>
      <w:bCs/>
      <w:i/>
      <w:iCs/>
      <w:caps w:val="0"/>
      <w:smallCaps w:val="0"/>
      <w:color w:val="5B9BD5" w:themeColor="accent1"/>
    </w:rPr>
  </w:style>
  <w:style w:type="paragraph" w:customStyle="1" w:styleId="7230AB4F8B984F54A43E3B907C6DC64E">
    <w:name w:val="7230AB4F8B984F54A43E3B907C6DC64E"/>
  </w:style>
  <w:style w:type="paragraph" w:customStyle="1" w:styleId="944A3CD59FCA4A4FB83B871F59D91ADB">
    <w:name w:val="944A3CD59FCA4A4FB83B871F59D91ADB"/>
  </w:style>
  <w:style w:type="paragraph" w:customStyle="1" w:styleId="44C8EE16FF2B446B9E112761D79C8AD8">
    <w:name w:val="44C8EE16FF2B446B9E112761D79C8AD8"/>
  </w:style>
  <w:style w:type="paragraph" w:customStyle="1" w:styleId="F49D5EFDE8BA400D91E72F37991C9819">
    <w:name w:val="F49D5EFDE8BA400D91E72F37991C9819"/>
  </w:style>
  <w:style w:type="paragraph" w:customStyle="1" w:styleId="9353EE49D1A44E6187371A39B38F2DD5">
    <w:name w:val="9353EE49D1A44E6187371A39B38F2DD5"/>
  </w:style>
  <w:style w:type="paragraph" w:customStyle="1" w:styleId="E3995D287A2147F080119D12FF1275D1">
    <w:name w:val="E3995D287A2147F080119D12FF1275D1"/>
  </w:style>
  <w:style w:type="paragraph" w:customStyle="1" w:styleId="CD9A8DAEFD8E4C73B2E9CA3B76BBD4AF">
    <w:name w:val="CD9A8DAEFD8E4C73B2E9CA3B76BBD4AF"/>
    <w:rsid w:val="00A01C51"/>
  </w:style>
  <w:style w:type="paragraph" w:customStyle="1" w:styleId="13C390768DEB4226A4E2E8285D2D5080">
    <w:name w:val="13C390768DEB4226A4E2E8285D2D5080"/>
    <w:rsid w:val="00A01C51"/>
  </w:style>
  <w:style w:type="paragraph" w:customStyle="1" w:styleId="C71426D22D524A21BEBAF77FFF7C6144">
    <w:name w:val="C71426D22D524A21BEBAF77FFF7C6144"/>
    <w:rsid w:val="00A01C51"/>
  </w:style>
  <w:style w:type="paragraph" w:customStyle="1" w:styleId="4D66745B9BB3437895D5147706536C27">
    <w:name w:val="4D66745B9BB3437895D5147706536C27"/>
    <w:rsid w:val="00A01C51"/>
  </w:style>
  <w:style w:type="paragraph" w:customStyle="1" w:styleId="49D4CC56026C458A802BBDF777636FD8">
    <w:name w:val="49D4CC56026C458A802BBDF777636FD8"/>
    <w:rsid w:val="00A01C51"/>
  </w:style>
  <w:style w:type="paragraph" w:customStyle="1" w:styleId="AAA5893A4E784A9F90BEDFFF400B8617">
    <w:name w:val="AAA5893A4E784A9F90BEDFFF400B8617"/>
    <w:rsid w:val="00A01C51"/>
  </w:style>
  <w:style w:type="paragraph" w:customStyle="1" w:styleId="4DD84180971D487B86C2C8EF4F2379D6">
    <w:name w:val="4DD84180971D487B86C2C8EF4F2379D6"/>
    <w:rsid w:val="00A01C51"/>
  </w:style>
  <w:style w:type="paragraph" w:customStyle="1" w:styleId="EC122005750243D8B671BE592139890F">
    <w:name w:val="EC122005750243D8B671BE592139890F"/>
    <w:rsid w:val="00A01C51"/>
  </w:style>
  <w:style w:type="paragraph" w:customStyle="1" w:styleId="718FB8154966466E8A38CB2C0183130C">
    <w:name w:val="718FB8154966466E8A38CB2C0183130C"/>
    <w:rsid w:val="00A01C51"/>
  </w:style>
  <w:style w:type="paragraph" w:customStyle="1" w:styleId="57E7CE934E944B389482FE3C57671759">
    <w:name w:val="57E7CE934E944B389482FE3C57671759"/>
    <w:rsid w:val="00A01C51"/>
  </w:style>
  <w:style w:type="paragraph" w:customStyle="1" w:styleId="D8BF85507136418094D1F45BCC4EBB47">
    <w:name w:val="D8BF85507136418094D1F45BCC4EBB47"/>
    <w:rsid w:val="0025272A"/>
  </w:style>
  <w:style w:type="paragraph" w:customStyle="1" w:styleId="BE3B571C6F5948CD903C7DDFDB400D30">
    <w:name w:val="BE3B571C6F5948CD903C7DDFDB400D30"/>
    <w:rsid w:val="0025272A"/>
  </w:style>
  <w:style w:type="paragraph" w:customStyle="1" w:styleId="FA25670A38F84EB78ED41E98216AC52C">
    <w:name w:val="FA25670A38F84EB78ED41E98216AC52C"/>
    <w:rsid w:val="0025272A"/>
  </w:style>
  <w:style w:type="paragraph" w:customStyle="1" w:styleId="118F07F1C16643E9B207CABEFECB23CE">
    <w:name w:val="118F07F1C16643E9B207CABEFECB23CE"/>
    <w:rsid w:val="0025272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Executive">
  <a:themeElements>
    <a:clrScheme name="Executive">
      <a:dk1>
        <a:sysClr val="windowText" lastClr="000000"/>
      </a:dk1>
      <a:lt1>
        <a:sysClr val="window" lastClr="FFFFFF"/>
      </a:lt1>
      <a:dk2>
        <a:srgbClr val="2F5897"/>
      </a:dk2>
      <a:lt2>
        <a:srgbClr val="E4E9EF"/>
      </a:lt2>
      <a:accent1>
        <a:srgbClr val="6076B4"/>
      </a:accent1>
      <a:accent2>
        <a:srgbClr val="9C5252"/>
      </a:accent2>
      <a:accent3>
        <a:srgbClr val="E68422"/>
      </a:accent3>
      <a:accent4>
        <a:srgbClr val="846648"/>
      </a:accent4>
      <a:accent5>
        <a:srgbClr val="63891F"/>
      </a:accent5>
      <a:accent6>
        <a:srgbClr val="758085"/>
      </a:accent6>
      <a:hlink>
        <a:srgbClr val="3399FF"/>
      </a:hlink>
      <a:folHlink>
        <a:srgbClr val="B2B2B2"/>
      </a:folHlink>
    </a:clrScheme>
    <a:fontScheme name="Executive">
      <a:majorFont>
        <a:latin typeface="Century Gothic"/>
        <a:ea typeface=""/>
        <a:cs typeface=""/>
        <a:font script="Jpan" typeface="HGｺﾞｼｯｸM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Palatino Linotype"/>
        <a:ea typeface=""/>
        <a:cs typeface=""/>
        <a:font script="Jpan" typeface="HGS明朝E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Executiv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  <a:ln w="50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50000">
              <a:schemeClr val="phClr">
                <a:tint val="80000"/>
                <a:satMod val="250000"/>
              </a:schemeClr>
            </a:gs>
            <a:gs pos="76000">
              <a:schemeClr val="phClr">
                <a:tint val="90000"/>
                <a:shade val="90000"/>
                <a:satMod val="200000"/>
              </a:schemeClr>
            </a:gs>
            <a:gs pos="92000">
              <a:schemeClr val="phClr">
                <a:tint val="90000"/>
                <a:shade val="70000"/>
                <a:satMod val="250000"/>
              </a:schemeClr>
            </a:gs>
          </a:gsLst>
          <a:path path="circle">
            <a:fillToRect l="50000" t="50000" r="50000" b="50000"/>
          </a:path>
        </a:gradFill>
        <a:blipFill>
          <a:blip xmlns:r="http://schemas.openxmlformats.org/officeDocument/2006/relationships" r:embed="rId1">
            <a:duotone>
              <a:schemeClr val="phClr">
                <a:tint val="95000"/>
              </a:schemeClr>
              <a:schemeClr val="phClr">
                <a:shade val="90000"/>
              </a:schemeClr>
            </a:duotone>
          </a:blip>
          <a:tile tx="0" ty="0" sx="100000" sy="10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/>
  <Abstract/>
  <CompanyAddress>Buenos Aires 256</CompanyAddress>
  <CompanyPhone>2604 - 390759</CompanyPhone>
  <CompanyFax/>
  <CompanyEmail>Mara292117@gmail.com</CompanyEmail>
</CoverPageProperties>
</file>

<file path=customXml/item2.xml><?xml version="1.0" encoding="utf-8"?>
<outs:outSpaceData xmlns:outs="http://schemas.microsoft.com/office/2009/outspace/metadata">
  <outs:relatedDates/>
  <outs:relatedDocuments/>
  <outs:relatedPeople/>
  <propertyMetadataList xmlns="http://schemas.microsoft.com/office/2009/outspace/metadata"/>
  <outs:corruptMetadataWasLost>true</outs:corruptMetadataWasLost>
</outs:outSpaceData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4.xml><?xml version="1.0" encoding="utf-8"?>
<b:Sources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2F762DA-57FE-4DB2-A5C9-E5D4ACBFE43A}">
  <ds:schemaRefs>
    <ds:schemaRef ds:uri="http://schemas.microsoft.com/office/2009/outspace/metadata"/>
  </ds:schemaRefs>
</ds:datastoreItem>
</file>

<file path=customXml/itemProps3.xml><?xml version="1.0" encoding="utf-8"?>
<ds:datastoreItem xmlns:ds="http://schemas.openxmlformats.org/officeDocument/2006/customXml" ds:itemID="{0532AC27-0F31-460F-B998-ACE9EAC8C67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1D31781-0583-42C6-BB5C-4D00849FB0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ExecutiveResume</Template>
  <TotalTime>179</TotalTime>
  <Pages>3</Pages>
  <Words>573</Words>
  <Characters>3154</Characters>
  <Application>Microsoft Office Word</Application>
  <DocSecurity>0</DocSecurity>
  <Lines>26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López Mara A.</dc:creator>
  <cp:lastModifiedBy>Docente</cp:lastModifiedBy>
  <cp:revision>4</cp:revision>
  <dcterms:created xsi:type="dcterms:W3CDTF">2019-11-07T12:11:00Z</dcterms:created>
  <dcterms:modified xsi:type="dcterms:W3CDTF">2020-07-20T17:14:00Z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TC017948679991</vt:lpwstr>
  </property>
</Properties>
</file>