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000000" w:themeColor="text1"/>
        </w:rPr>
        <w:alias w:val="Nombre del currículo"/>
        <w:tag w:val="Nombre del currículo"/>
        <w:id w:val="986285798"/>
        <w:placeholder>
          <w:docPart w:val="C0E3BC22F2B842D2934B54022EB97BCF"/>
        </w:placeholder>
        <w:docPartList>
          <w:docPartGallery w:val="Quick Parts"/>
          <w:docPartCategory w:val=" Nombre del currículo"/>
        </w:docPartList>
      </w:sdtPr>
      <w:sdtEndPr/>
      <w:sdtContent>
        <w:p w:rsidR="002E3F55" w:rsidRPr="002E3F55" w:rsidRDefault="002024F4">
          <w:pPr>
            <w:pStyle w:val="Sinespaciado"/>
            <w:rPr>
              <w:color w:val="000000" w:themeColor="text1"/>
              <w:sz w:val="28"/>
              <w:szCs w:val="28"/>
            </w:rPr>
          </w:pPr>
          <w:r w:rsidRPr="002E3F55">
            <w:rPr>
              <w:noProof/>
              <w:color w:val="000000" w:themeColor="tex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0" wp14:anchorId="26709C01" wp14:editId="491D95E0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2113915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Conector rec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6E83E38" id="Conector recto 1" o:spid="_x0000_s1026" style="position:absolute;z-index:251659264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r w:rsidRPr="002E3F55">
            <w:rPr>
              <w:noProof/>
              <w:color w:val="000000" w:themeColor="text1"/>
            </w:rPr>
            <mc:AlternateContent>
              <mc:Choice Requires="wps">
                <w:drawing>
                  <wp:anchor distT="0" distB="548640" distL="114300" distR="114300" simplePos="0" relativeHeight="251654144" behindDoc="0" locked="0" layoutInCell="1" allowOverlap="1" wp14:anchorId="0F0B7F1B" wp14:editId="4717E249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ctángul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w14:anchorId="38CEB964" id="Rectángulo 2" o:spid="_x0000_s1026" style="position:absolute;margin-left:0;margin-top:0;width:7in;height:102.6pt;z-index:251654144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EZQAAAABSZ2h0&#10;bG9uZwAABdw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" stroked="f" strokeweight="1.5pt">
                    <v:fill r:id="rId12" o:title="" recolor="t" rotate="t" type="tile"/>
                    <v:imagedata recolortarget="white [3057]"/>
                    <w10:wrap type="topAndBottom" anchorx="margin" anchory="margin"/>
                  </v:rect>
                </w:pict>
              </mc:Fallback>
            </mc:AlternateContent>
          </w:r>
          <w:r w:rsidRPr="002E3F55">
            <w:rPr>
              <w:noProof/>
              <w:color w:val="000000" w:themeColor="text1"/>
            </w:rPr>
            <mc:AlternateContent>
              <mc:Choice Requires="wps">
                <w:drawing>
                  <wp:anchor distT="0" distB="274320" distL="457200" distR="457200" simplePos="0" relativeHeight="251666432" behindDoc="0" locked="0" layoutInCell="1" allowOverlap="1" wp14:anchorId="7A50DC30" wp14:editId="0B1C1D32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12000</wp14:pctPosVOffset>
                        </wp:positionV>
                      </mc:Choice>
                      <mc:Fallback>
                        <wp:positionV relativeFrom="page">
                          <wp:posOffset>1837055</wp:posOffset>
                        </wp:positionV>
                      </mc:Fallback>
                    </mc:AlternateContent>
                    <wp:extent cx="2729865" cy="541020"/>
                    <wp:effectExtent l="19050" t="19050" r="23495" b="19685"/>
                    <wp:wrapTopAndBottom/>
                    <wp:docPr id="3" name="Rectángulo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7B7386" w:rsidRDefault="00F75801">
                                <w:pPr>
                                  <w:pStyle w:val="Nombre"/>
                                </w:pPr>
                                <w:sdt>
                                  <w:sdtPr>
                                    <w:alias w:val="Autor"/>
                                    <w:id w:val="-1040744760"/>
                                    <w:placeholder>
                                      <w:docPart w:val="21429D37DEF846159CC94244BDA870E6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E3F55">
                                      <w:t>Galdame Cecilia B</w:t>
                                    </w:r>
                                    <w:r w:rsidR="00155C39">
                                      <w:t>eatriz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A50DC30" id="Rectángulo 3" o:spid="_x0000_s1026" style="position:absolute;left:0;text-align:left;margin-left:0;margin-top:0;width:214.95pt;height:42.6pt;z-index:251666432;visibility:visible;mso-wrap-style:non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7B7386" w:rsidRDefault="00F75801">
                          <w:pPr>
                            <w:pStyle w:val="Nombre"/>
                          </w:pPr>
                          <w:sdt>
                            <w:sdtPr>
                              <w:alias w:val="Autor"/>
                              <w:id w:val="-1040744760"/>
                              <w:placeholder>
                                <w:docPart w:val="21429D37DEF846159CC94244BDA870E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2E3F55">
                                <w:t>Galdame Cecilia B</w:t>
                              </w:r>
                              <w:r w:rsidR="00155C39">
                                <w:t>eatriz</w:t>
                              </w:r>
                            </w:sdtContent>
                          </w:sdt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sdt>
            <w:sdtPr>
              <w:rPr>
                <w:color w:val="000000" w:themeColor="text1"/>
                <w:sz w:val="28"/>
                <w:szCs w:val="28"/>
              </w:rPr>
              <w:alias w:val="Dirección de correo electrónico"/>
              <w:id w:val="169154114"/>
              <w:placeholder>
                <w:docPart w:val="5A5BC1E77A434426AEC67271064BA92F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EndPr/>
            <w:sdtContent>
              <w:r w:rsidR="00887B99">
                <w:rPr>
                  <w:color w:val="000000" w:themeColor="text1"/>
                  <w:sz w:val="28"/>
                  <w:szCs w:val="28"/>
                </w:rPr>
                <w:t xml:space="preserve">DIRECCION: Ruta 150 Villa 25 de Mayo </w:t>
              </w:r>
            </w:sdtContent>
          </w:sdt>
          <w:r w:rsidRPr="002E3F55">
            <w:rPr>
              <w:color w:val="000000" w:themeColor="text1"/>
              <w:sz w:val="28"/>
              <w:szCs w:val="28"/>
              <w:lang w:val="es-ES"/>
            </w:rPr>
            <w:t xml:space="preserve"> </w:t>
          </w:r>
          <w:r w:rsidRPr="002E3F55">
            <w:rPr>
              <w:color w:val="000000" w:themeColor="text1"/>
              <w:sz w:val="28"/>
              <w:szCs w:val="28"/>
            </w:rPr>
            <w:sym w:font="Wingdings" w:char="F074"/>
          </w:r>
          <w:r w:rsidR="00B86536" w:rsidRPr="002E3F55">
            <w:rPr>
              <w:color w:val="000000" w:themeColor="text1"/>
              <w:sz w:val="28"/>
              <w:szCs w:val="28"/>
            </w:rPr>
            <w:t xml:space="preserve">  </w:t>
          </w:r>
          <w:sdt>
            <w:sdtPr>
              <w:rPr>
                <w:color w:val="000000" w:themeColor="text1"/>
                <w:sz w:val="28"/>
                <w:szCs w:val="28"/>
              </w:rPr>
              <w:alias w:val="Dirección"/>
              <w:id w:val="505637697"/>
              <w:placeholder>
                <w:docPart w:val="35AD9BEE2639481D9F0CFA0061FF52B8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EndPr/>
            <w:sdtContent>
              <w:r w:rsidR="00887B99">
                <w:rPr>
                  <w:color w:val="000000" w:themeColor="text1"/>
                  <w:sz w:val="28"/>
                  <w:szCs w:val="28"/>
                </w:rPr>
                <w:t xml:space="preserve">EDAD: 26 años      </w:t>
              </w:r>
            </w:sdtContent>
          </w:sdt>
        </w:p>
        <w:p w:rsidR="007B7386" w:rsidRPr="002E3F55" w:rsidRDefault="002E3F55">
          <w:pPr>
            <w:pStyle w:val="Sinespaciado"/>
            <w:rPr>
              <w:color w:val="000000" w:themeColor="text1"/>
              <w:sz w:val="28"/>
              <w:szCs w:val="28"/>
            </w:rPr>
          </w:pPr>
          <w:r w:rsidRPr="002E3F55">
            <w:rPr>
              <w:color w:val="000000" w:themeColor="text1"/>
              <w:sz w:val="28"/>
              <w:szCs w:val="28"/>
            </w:rPr>
            <w:sym w:font="Wingdings" w:char="F074"/>
          </w:r>
          <w:r w:rsidR="002024F4" w:rsidRPr="002E3F55">
            <w:rPr>
              <w:color w:val="000000" w:themeColor="text1"/>
              <w:sz w:val="28"/>
              <w:szCs w:val="28"/>
              <w:lang w:val="es-ES"/>
            </w:rPr>
            <w:t xml:space="preserve"> </w:t>
          </w:r>
          <w:sdt>
            <w:sdtPr>
              <w:rPr>
                <w:color w:val="000000" w:themeColor="text1"/>
                <w:sz w:val="28"/>
                <w:szCs w:val="28"/>
              </w:rPr>
              <w:alias w:val="Teléfono"/>
              <w:id w:val="-298074868"/>
              <w:placeholder>
                <w:docPart w:val="BD5FDF49824E4E00B2AF71719866BA3C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/>
            <w:sdtContent>
              <w:r w:rsidR="00887B99">
                <w:rPr>
                  <w:color w:val="000000" w:themeColor="text1"/>
                  <w:sz w:val="28"/>
                  <w:szCs w:val="28"/>
                </w:rPr>
                <w:t xml:space="preserve">  TEL: 0260-154223116</w:t>
              </w:r>
            </w:sdtContent>
          </w:sdt>
        </w:p>
        <w:sdt>
          <w:sdtPr>
            <w:rPr>
              <w:color w:val="000000" w:themeColor="text1"/>
              <w:sz w:val="28"/>
              <w:szCs w:val="28"/>
            </w:rPr>
            <w:id w:val="-467742748"/>
            <w:placeholder>
              <w:docPart w:val="8DF4F332691D4E72A2AE725DB142167E"/>
            </w:placeholder>
            <w:text/>
          </w:sdtPr>
          <w:sdtEndPr/>
          <w:sdtContent>
            <w:p w:rsidR="007B7386" w:rsidRPr="002E3F55" w:rsidRDefault="00887B99">
              <w:pPr>
                <w:pStyle w:val="Sinespaciado"/>
                <w:rPr>
                  <w:rStyle w:val="Textodelmarcadordeposicin"/>
                  <w:color w:val="000000" w:themeColor="text1"/>
                  <w:sz w:val="24"/>
                  <w:szCs w:val="24"/>
                </w:rPr>
              </w:pPr>
              <w:r>
                <w:rPr>
                  <w:color w:val="000000" w:themeColor="text1"/>
                  <w:sz w:val="28"/>
                  <w:szCs w:val="28"/>
                </w:rPr>
                <w:t>CORREO: cece_09@live.com.ar    FECHA NACIMIENTO: 28/11/1990</w:t>
              </w:r>
            </w:p>
          </w:sdtContent>
        </w:sdt>
        <w:p w:rsidR="007B7386" w:rsidRPr="002E3F55" w:rsidRDefault="00F75801">
          <w:pPr>
            <w:rPr>
              <w:color w:val="000000" w:themeColor="text1"/>
            </w:rPr>
          </w:pPr>
        </w:p>
      </w:sdtContent>
    </w:sdt>
    <w:p w:rsidR="007B7386" w:rsidRPr="007F606A" w:rsidRDefault="002024F4">
      <w:pPr>
        <w:pStyle w:val="Encabezadodeseccin"/>
        <w:rPr>
          <w:b/>
          <w:i/>
          <w:color w:val="000000" w:themeColor="text1"/>
          <w:lang w:val="es-ES"/>
        </w:rPr>
      </w:pPr>
      <w:r w:rsidRPr="007F606A">
        <w:rPr>
          <w:b/>
          <w:i/>
          <w:color w:val="000000" w:themeColor="text1"/>
          <w:lang w:val="es-ES"/>
        </w:rPr>
        <w:t>Ob</w:t>
      </w:r>
      <w:r w:rsidR="002E3F55" w:rsidRPr="007F606A">
        <w:rPr>
          <w:b/>
          <w:i/>
          <w:color w:val="000000" w:themeColor="text1"/>
          <w:lang w:val="es-ES"/>
        </w:rPr>
        <w:t>etivos</w:t>
      </w:r>
    </w:p>
    <w:p w:rsidR="000359A0" w:rsidRPr="002E3F55" w:rsidRDefault="000359A0" w:rsidP="000359A0">
      <w:pPr>
        <w:rPr>
          <w:color w:val="000000" w:themeColor="text1"/>
          <w:lang w:val="es-ES"/>
        </w:rPr>
      </w:pPr>
    </w:p>
    <w:p w:rsidR="007B7386" w:rsidRPr="002E3F55" w:rsidRDefault="000359A0">
      <w:pPr>
        <w:rPr>
          <w:rFonts w:ascii="Open Sans" w:hAnsi="Open Sans" w:cs="Open Sans"/>
          <w:color w:val="000000" w:themeColor="text1"/>
          <w:sz w:val="24"/>
          <w:szCs w:val="24"/>
          <w:shd w:val="clear" w:color="auto" w:fill="FFFFFF"/>
        </w:rPr>
      </w:pPr>
      <w:r w:rsidRPr="002E3F55">
        <w:rPr>
          <w:rFonts w:ascii="Open Sans" w:hAnsi="Open Sans" w:cs="Open Sans"/>
          <w:color w:val="000000" w:themeColor="text1"/>
          <w:sz w:val="24"/>
          <w:szCs w:val="24"/>
          <w:shd w:val="clear" w:color="auto" w:fill="FFFFFF"/>
        </w:rPr>
        <w:t>Establecerme y consolidarme en una empresa que me otorgue estabilidad laboral, aplicar mis experiencias y conocimientos en las distintas áreas de la empresa, y desarrollarme profesionalmente para el buen desempeño de las funciones asignadas.</w:t>
      </w:r>
    </w:p>
    <w:p w:rsidR="000359A0" w:rsidRDefault="000359A0">
      <w:pPr>
        <w:rPr>
          <w:color w:val="000000"/>
        </w:rPr>
      </w:pPr>
    </w:p>
    <w:p w:rsidR="007B7386" w:rsidRPr="007F606A" w:rsidRDefault="002024F4">
      <w:pPr>
        <w:pStyle w:val="Encabezadodeseccin"/>
        <w:rPr>
          <w:b/>
          <w:i/>
          <w:color w:val="000000" w:themeColor="text1"/>
          <w:lang w:val="es-ES"/>
        </w:rPr>
      </w:pPr>
      <w:r w:rsidRPr="007F606A">
        <w:rPr>
          <w:b/>
          <w:i/>
          <w:color w:val="000000" w:themeColor="text1"/>
          <w:lang w:val="es-ES"/>
        </w:rPr>
        <w:t>Educación</w:t>
      </w:r>
    </w:p>
    <w:p w:rsidR="006A1CF5" w:rsidRPr="002E3F55" w:rsidRDefault="006A1CF5" w:rsidP="006A1CF5">
      <w:pPr>
        <w:rPr>
          <w:color w:val="000000" w:themeColor="text1"/>
          <w:lang w:val="es-ES"/>
        </w:rPr>
      </w:pPr>
    </w:p>
    <w:p w:rsidR="007B7386" w:rsidRPr="007F606A" w:rsidRDefault="00751060" w:rsidP="007F606A">
      <w:pPr>
        <w:pStyle w:val="Subseccin"/>
        <w:jc w:val="left"/>
        <w:rPr>
          <w:color w:val="000000" w:themeColor="text1"/>
          <w:sz w:val="28"/>
        </w:rPr>
      </w:pPr>
      <w:r w:rsidRPr="007F606A">
        <w:rPr>
          <w:color w:val="000000" w:themeColor="text1"/>
          <w:sz w:val="28"/>
        </w:rPr>
        <w:t xml:space="preserve">      </w:t>
      </w:r>
      <w:r w:rsidR="000359A0" w:rsidRPr="007F606A">
        <w:rPr>
          <w:color w:val="000000" w:themeColor="text1"/>
          <w:sz w:val="28"/>
          <w:u w:val="single"/>
        </w:rPr>
        <w:t>ESCUELA</w:t>
      </w:r>
      <w:r w:rsidR="006A1CF5" w:rsidRPr="007F606A">
        <w:rPr>
          <w:color w:val="000000" w:themeColor="text1"/>
          <w:sz w:val="28"/>
          <w:u w:val="single"/>
        </w:rPr>
        <w:t xml:space="preserve"> SECUNDARIA</w:t>
      </w:r>
      <w:r w:rsidR="000359A0" w:rsidRPr="007F606A">
        <w:rPr>
          <w:color w:val="000000" w:themeColor="text1"/>
          <w:sz w:val="28"/>
        </w:rPr>
        <w:t>: 4-063 Luis Federico Lelo</w:t>
      </w:r>
      <w:r w:rsidRPr="007F606A">
        <w:rPr>
          <w:color w:val="000000" w:themeColor="text1"/>
          <w:sz w:val="28"/>
        </w:rPr>
        <w:t>i</w:t>
      </w:r>
      <w:r w:rsidR="000359A0" w:rsidRPr="007F606A">
        <w:rPr>
          <w:color w:val="000000" w:themeColor="text1"/>
          <w:sz w:val="28"/>
        </w:rPr>
        <w:t xml:space="preserve">r; </w:t>
      </w:r>
      <w:r w:rsidR="006A1CF5" w:rsidRPr="007F606A">
        <w:rPr>
          <w:color w:val="000000" w:themeColor="text1"/>
          <w:sz w:val="28"/>
        </w:rPr>
        <w:t>Humanidades y Ciencias Sociales con orientación en desarrollo socio-comunitario</w:t>
      </w:r>
    </w:p>
    <w:p w:rsidR="00EB44DB" w:rsidRPr="007F606A" w:rsidRDefault="00751060" w:rsidP="007F606A">
      <w:pPr>
        <w:spacing w:after="0"/>
        <w:jc w:val="left"/>
        <w:rPr>
          <w:color w:val="000000" w:themeColor="text1"/>
          <w:sz w:val="28"/>
          <w:szCs w:val="28"/>
        </w:rPr>
      </w:pPr>
      <w:r w:rsidRPr="007F606A">
        <w:rPr>
          <w:color w:val="000000" w:themeColor="text1"/>
          <w:sz w:val="28"/>
          <w:szCs w:val="28"/>
        </w:rPr>
        <w:t xml:space="preserve">     </w:t>
      </w:r>
      <w:r w:rsidR="006A1CF5" w:rsidRPr="007F606A">
        <w:rPr>
          <w:color w:val="000000" w:themeColor="text1"/>
          <w:sz w:val="28"/>
          <w:szCs w:val="28"/>
          <w:u w:val="single"/>
        </w:rPr>
        <w:t>UNIVERSITARIO</w:t>
      </w:r>
      <w:r w:rsidR="00EB44DB" w:rsidRPr="007F606A">
        <w:rPr>
          <w:color w:val="000000" w:themeColor="text1"/>
          <w:sz w:val="28"/>
          <w:szCs w:val="28"/>
        </w:rPr>
        <w:t>: E</w:t>
      </w:r>
      <w:r w:rsidR="006A1CF5" w:rsidRPr="007F606A">
        <w:rPr>
          <w:color w:val="000000" w:themeColor="text1"/>
          <w:sz w:val="28"/>
          <w:szCs w:val="28"/>
        </w:rPr>
        <w:t xml:space="preserve">n la actualidad estoy finalizando mis estudios en la Facultad de Ciencias Aplicadas a la Industria, en la carrera </w:t>
      </w:r>
      <w:r w:rsidR="002E3F55" w:rsidRPr="007F606A">
        <w:rPr>
          <w:b/>
          <w:color w:val="000000" w:themeColor="text1"/>
          <w:sz w:val="28"/>
          <w:szCs w:val="28"/>
        </w:rPr>
        <w:t>Ingeniería</w:t>
      </w:r>
      <w:r w:rsidR="006A1CF5" w:rsidRPr="007F606A">
        <w:rPr>
          <w:b/>
          <w:color w:val="000000" w:themeColor="text1"/>
          <w:sz w:val="28"/>
          <w:szCs w:val="28"/>
        </w:rPr>
        <w:t xml:space="preserve"> en Industrias de la </w:t>
      </w:r>
      <w:r w:rsidR="002E3F55" w:rsidRPr="007F606A">
        <w:rPr>
          <w:b/>
          <w:color w:val="000000" w:themeColor="text1"/>
          <w:sz w:val="28"/>
          <w:szCs w:val="28"/>
        </w:rPr>
        <w:t>Alimentación</w:t>
      </w:r>
      <w:r w:rsidR="006A1CF5" w:rsidRPr="007F606A">
        <w:rPr>
          <w:color w:val="000000" w:themeColor="text1"/>
          <w:sz w:val="28"/>
          <w:szCs w:val="28"/>
        </w:rPr>
        <w:t xml:space="preserve">. </w:t>
      </w:r>
    </w:p>
    <w:p w:rsidR="006A1CF5" w:rsidRPr="007F606A" w:rsidRDefault="006A1CF5" w:rsidP="007F606A">
      <w:pPr>
        <w:spacing w:after="0"/>
        <w:jc w:val="left"/>
        <w:rPr>
          <w:color w:val="000000" w:themeColor="text1"/>
          <w:sz w:val="28"/>
          <w:szCs w:val="28"/>
        </w:rPr>
      </w:pPr>
      <w:r w:rsidRPr="007F606A">
        <w:rPr>
          <w:color w:val="000000" w:themeColor="text1"/>
          <w:sz w:val="28"/>
          <w:szCs w:val="28"/>
        </w:rPr>
        <w:t xml:space="preserve">Finalizando </w:t>
      </w:r>
      <w:r w:rsidR="002E3F55" w:rsidRPr="007F606A">
        <w:rPr>
          <w:color w:val="000000" w:themeColor="text1"/>
          <w:sz w:val="28"/>
          <w:szCs w:val="28"/>
        </w:rPr>
        <w:t>título</w:t>
      </w:r>
      <w:r w:rsidRPr="007F606A">
        <w:rPr>
          <w:color w:val="000000" w:themeColor="text1"/>
          <w:sz w:val="28"/>
          <w:szCs w:val="28"/>
        </w:rPr>
        <w:t xml:space="preserve"> intermedio </w:t>
      </w:r>
      <w:r w:rsidR="002E3F55" w:rsidRPr="007F606A">
        <w:rPr>
          <w:b/>
          <w:color w:val="000000" w:themeColor="text1"/>
          <w:sz w:val="28"/>
          <w:szCs w:val="28"/>
        </w:rPr>
        <w:t>Químico</w:t>
      </w:r>
      <w:r w:rsidRPr="007F606A">
        <w:rPr>
          <w:b/>
          <w:color w:val="000000" w:themeColor="text1"/>
          <w:sz w:val="28"/>
          <w:szCs w:val="28"/>
        </w:rPr>
        <w:t xml:space="preserve"> Analista</w:t>
      </w:r>
      <w:r w:rsidRPr="007F606A">
        <w:rPr>
          <w:color w:val="000000" w:themeColor="text1"/>
          <w:sz w:val="28"/>
          <w:szCs w:val="28"/>
        </w:rPr>
        <w:t>.</w:t>
      </w:r>
    </w:p>
    <w:p w:rsidR="007B7386" w:rsidRPr="007F606A" w:rsidRDefault="006A1CF5" w:rsidP="007F606A">
      <w:pPr>
        <w:rPr>
          <w:color w:val="000000" w:themeColor="text1"/>
        </w:rPr>
      </w:pPr>
      <w:r w:rsidRPr="002E3F55">
        <w:rPr>
          <w:color w:val="000000" w:themeColor="text1"/>
        </w:rPr>
        <w:t xml:space="preserve"> </w:t>
      </w:r>
      <w:r w:rsidR="002024F4" w:rsidRPr="002E3F55">
        <w:rPr>
          <w:color w:val="000000" w:themeColor="text1"/>
          <w:lang w:val="es-ES"/>
        </w:rPr>
        <w:t xml:space="preserve">  </w:t>
      </w:r>
    </w:p>
    <w:p w:rsidR="007B7386" w:rsidRPr="007F606A" w:rsidRDefault="006A1CF5">
      <w:pPr>
        <w:pStyle w:val="Encabezadodeseccin"/>
        <w:rPr>
          <w:b/>
          <w:i/>
          <w:color w:val="000000" w:themeColor="text1"/>
          <w:lang w:val="es-ES"/>
        </w:rPr>
      </w:pPr>
      <w:r w:rsidRPr="007F606A">
        <w:rPr>
          <w:b/>
          <w:i/>
          <w:color w:val="000000" w:themeColor="text1"/>
          <w:lang w:val="es-ES"/>
        </w:rPr>
        <w:t>capacitaciones</w:t>
      </w:r>
    </w:p>
    <w:p w:rsidR="006A1CF5" w:rsidRPr="002E3F55" w:rsidRDefault="006A1CF5" w:rsidP="006A1CF5">
      <w:pPr>
        <w:rPr>
          <w:color w:val="000000" w:themeColor="text1"/>
          <w:lang w:val="es-ES"/>
        </w:rPr>
      </w:pPr>
    </w:p>
    <w:p w:rsidR="007B7386" w:rsidRPr="002E3F55" w:rsidRDefault="007B7386" w:rsidP="00EB44DB">
      <w:pPr>
        <w:pStyle w:val="Subseccin"/>
        <w:numPr>
          <w:ilvl w:val="0"/>
          <w:numId w:val="6"/>
        </w:numPr>
        <w:jc w:val="both"/>
        <w:rPr>
          <w:vanish/>
          <w:color w:val="000000" w:themeColor="text1"/>
          <w:specVanish/>
        </w:rPr>
      </w:pPr>
    </w:p>
    <w:p w:rsidR="00EB44DB" w:rsidRPr="007F606A" w:rsidRDefault="006A1CF5" w:rsidP="00EB44DB">
      <w:pPr>
        <w:pStyle w:val="Sinespaciado"/>
        <w:numPr>
          <w:ilvl w:val="0"/>
          <w:numId w:val="6"/>
        </w:numPr>
        <w:jc w:val="both"/>
        <w:rPr>
          <w:color w:val="000000" w:themeColor="text1"/>
          <w:sz w:val="28"/>
          <w:szCs w:val="28"/>
        </w:rPr>
      </w:pPr>
      <w:r w:rsidRPr="007F606A">
        <w:rPr>
          <w:color w:val="000000" w:themeColor="text1"/>
          <w:sz w:val="28"/>
          <w:szCs w:val="28"/>
        </w:rPr>
        <w:t>sistema operativo- procesador de texto nivel I Y II</w:t>
      </w:r>
    </w:p>
    <w:p w:rsidR="006A1CF5" w:rsidRPr="007F606A" w:rsidRDefault="006A1CF5" w:rsidP="00EB44DB">
      <w:pPr>
        <w:pStyle w:val="Sinespaciado"/>
        <w:numPr>
          <w:ilvl w:val="0"/>
          <w:numId w:val="6"/>
        </w:numPr>
        <w:jc w:val="both"/>
        <w:rPr>
          <w:rStyle w:val="nfasisintenso"/>
          <w:color w:val="000000" w:themeColor="text1"/>
          <w:sz w:val="28"/>
          <w:szCs w:val="28"/>
        </w:rPr>
      </w:pPr>
      <w:r w:rsidRPr="007F606A">
        <w:rPr>
          <w:rStyle w:val="nfasisintenso"/>
          <w:bCs/>
          <w:iCs/>
          <w:color w:val="000000" w:themeColor="text1"/>
          <w:sz w:val="28"/>
          <w:szCs w:val="28"/>
        </w:rPr>
        <w:t xml:space="preserve">Curso de </w:t>
      </w:r>
      <w:r w:rsidR="002E3F55" w:rsidRPr="007F606A">
        <w:rPr>
          <w:rStyle w:val="nfasisintenso"/>
          <w:bCs/>
          <w:iCs/>
          <w:color w:val="000000" w:themeColor="text1"/>
          <w:sz w:val="28"/>
          <w:szCs w:val="28"/>
        </w:rPr>
        <w:t>inglés</w:t>
      </w:r>
      <w:r w:rsidRPr="007F606A">
        <w:rPr>
          <w:rStyle w:val="nfasisintenso"/>
          <w:bCs/>
          <w:iCs/>
          <w:color w:val="000000" w:themeColor="text1"/>
          <w:sz w:val="28"/>
          <w:szCs w:val="28"/>
        </w:rPr>
        <w:t xml:space="preserve"> básico Primer Nivel</w:t>
      </w:r>
    </w:p>
    <w:p w:rsidR="00EB44DB" w:rsidRPr="007F606A" w:rsidRDefault="006A1CF5" w:rsidP="00EB44DB">
      <w:pPr>
        <w:pStyle w:val="Fechadesubseccin"/>
        <w:numPr>
          <w:ilvl w:val="0"/>
          <w:numId w:val="6"/>
        </w:numPr>
        <w:jc w:val="both"/>
        <w:rPr>
          <w:color w:val="000000" w:themeColor="text1"/>
          <w:sz w:val="28"/>
          <w:szCs w:val="28"/>
          <w:lang w:val="es-ES"/>
        </w:rPr>
      </w:pPr>
      <w:bookmarkStart w:id="0" w:name="_GoBack"/>
      <w:bookmarkEnd w:id="0"/>
      <w:r w:rsidRPr="007F606A">
        <w:rPr>
          <w:color w:val="000000" w:themeColor="text1"/>
          <w:sz w:val="28"/>
          <w:szCs w:val="28"/>
        </w:rPr>
        <w:t xml:space="preserve">Curso de hotelería y turismo. Instituto Darwin </w:t>
      </w:r>
    </w:p>
    <w:p w:rsidR="00EB44DB" w:rsidRDefault="00EB44DB" w:rsidP="00EB44DB">
      <w:pPr>
        <w:pStyle w:val="Fechadesubseccin"/>
        <w:numPr>
          <w:ilvl w:val="0"/>
          <w:numId w:val="6"/>
        </w:numPr>
        <w:jc w:val="both"/>
        <w:rPr>
          <w:color w:val="000000" w:themeColor="text1"/>
          <w:sz w:val="28"/>
          <w:szCs w:val="28"/>
          <w:lang w:val="es-ES"/>
        </w:rPr>
      </w:pPr>
      <w:r w:rsidRPr="007F606A">
        <w:rPr>
          <w:color w:val="000000" w:themeColor="text1"/>
          <w:sz w:val="28"/>
          <w:szCs w:val="28"/>
          <w:lang w:val="es-ES"/>
        </w:rPr>
        <w:t xml:space="preserve">Dictado de informática a Adultos Mayores </w:t>
      </w:r>
    </w:p>
    <w:p w:rsidR="00887B99" w:rsidRPr="007F606A" w:rsidRDefault="00887B99" w:rsidP="00EB44DB">
      <w:pPr>
        <w:pStyle w:val="Fechadesubseccin"/>
        <w:numPr>
          <w:ilvl w:val="0"/>
          <w:numId w:val="6"/>
        </w:numPr>
        <w:jc w:val="both"/>
        <w:rPr>
          <w:color w:val="000000" w:themeColor="text1"/>
          <w:sz w:val="28"/>
          <w:szCs w:val="28"/>
          <w:lang w:val="es-ES"/>
        </w:rPr>
      </w:pPr>
      <w:r>
        <w:rPr>
          <w:color w:val="000000" w:themeColor="text1"/>
          <w:sz w:val="28"/>
          <w:szCs w:val="28"/>
          <w:lang w:val="es-ES"/>
        </w:rPr>
        <w:t>Implementación Norma ISO 9001-2015 para PYMES</w:t>
      </w:r>
    </w:p>
    <w:p w:rsidR="00EB44DB" w:rsidRPr="007F606A" w:rsidRDefault="00EB44DB" w:rsidP="00EB44DB">
      <w:pPr>
        <w:pStyle w:val="Fechadesubseccin"/>
        <w:numPr>
          <w:ilvl w:val="0"/>
          <w:numId w:val="6"/>
        </w:numPr>
        <w:jc w:val="both"/>
        <w:rPr>
          <w:color w:val="000000" w:themeColor="text1"/>
          <w:sz w:val="28"/>
          <w:szCs w:val="28"/>
          <w:lang w:val="es-ES"/>
        </w:rPr>
      </w:pPr>
      <w:r w:rsidRPr="007F606A">
        <w:rPr>
          <w:color w:val="000000" w:themeColor="text1"/>
          <w:sz w:val="28"/>
          <w:szCs w:val="28"/>
          <w:lang w:val="es-ES"/>
        </w:rPr>
        <w:t xml:space="preserve">Capacitación en </w:t>
      </w:r>
      <w:r w:rsidR="002E3F55" w:rsidRPr="007F606A">
        <w:rPr>
          <w:color w:val="000000" w:themeColor="text1"/>
          <w:sz w:val="28"/>
          <w:szCs w:val="28"/>
          <w:lang w:val="es-ES"/>
        </w:rPr>
        <w:t>Actualización</w:t>
      </w:r>
      <w:r w:rsidRPr="007F606A">
        <w:rPr>
          <w:color w:val="000000" w:themeColor="text1"/>
          <w:sz w:val="28"/>
          <w:szCs w:val="28"/>
          <w:lang w:val="es-ES"/>
        </w:rPr>
        <w:t xml:space="preserve"> de Botulismo</w:t>
      </w:r>
    </w:p>
    <w:p w:rsidR="00EB44DB" w:rsidRPr="007F606A" w:rsidRDefault="00EB44DB" w:rsidP="00A315C8">
      <w:pPr>
        <w:pStyle w:val="Fechadesubseccin"/>
        <w:numPr>
          <w:ilvl w:val="0"/>
          <w:numId w:val="6"/>
        </w:numPr>
        <w:jc w:val="both"/>
        <w:rPr>
          <w:color w:val="000000" w:themeColor="text1"/>
          <w:lang w:val="es-ES"/>
        </w:rPr>
      </w:pPr>
      <w:r w:rsidRPr="007F606A">
        <w:rPr>
          <w:color w:val="000000" w:themeColor="text1"/>
          <w:sz w:val="28"/>
          <w:szCs w:val="28"/>
        </w:rPr>
        <w:lastRenderedPageBreak/>
        <w:t xml:space="preserve">Curso de asistencia AUSAL: industria </w:t>
      </w:r>
      <w:proofErr w:type="spellStart"/>
      <w:r w:rsidRPr="007F606A">
        <w:rPr>
          <w:color w:val="000000" w:themeColor="text1"/>
          <w:sz w:val="28"/>
          <w:szCs w:val="28"/>
        </w:rPr>
        <w:t>celearela</w:t>
      </w:r>
      <w:proofErr w:type="spellEnd"/>
      <w:r w:rsidRPr="007F606A">
        <w:rPr>
          <w:color w:val="000000" w:themeColor="text1"/>
          <w:sz w:val="28"/>
          <w:szCs w:val="28"/>
        </w:rPr>
        <w:t xml:space="preserve">, </w:t>
      </w:r>
      <w:r w:rsidR="002E3F55" w:rsidRPr="007F606A">
        <w:rPr>
          <w:color w:val="000000" w:themeColor="text1"/>
          <w:sz w:val="28"/>
          <w:szCs w:val="28"/>
        </w:rPr>
        <w:t>cítrica</w:t>
      </w:r>
      <w:r w:rsidRPr="007F606A">
        <w:rPr>
          <w:color w:val="000000" w:themeColor="text1"/>
          <w:sz w:val="28"/>
          <w:szCs w:val="28"/>
        </w:rPr>
        <w:t xml:space="preserve">, láctica y pesquera. </w:t>
      </w:r>
    </w:p>
    <w:p w:rsidR="007B7386" w:rsidRPr="007F606A" w:rsidRDefault="00EB44DB" w:rsidP="007F606A">
      <w:pPr>
        <w:pStyle w:val="Encabezadodeseccin"/>
        <w:rPr>
          <w:b/>
          <w:i/>
          <w:color w:val="000000" w:themeColor="text1"/>
          <w:lang w:val="es-ES"/>
        </w:rPr>
      </w:pPr>
      <w:r w:rsidRPr="007F606A">
        <w:rPr>
          <w:b/>
          <w:i/>
          <w:color w:val="000000" w:themeColor="text1"/>
          <w:lang w:val="es-ES"/>
        </w:rPr>
        <w:t>Antecedentes laborales</w:t>
      </w:r>
    </w:p>
    <w:p w:rsidR="00E64DE4" w:rsidRPr="007F606A" w:rsidRDefault="00E64DE4" w:rsidP="00E64DE4">
      <w:pPr>
        <w:rPr>
          <w:b/>
          <w:i/>
          <w:color w:val="000000" w:themeColor="text1"/>
          <w:lang w:val="es-ES"/>
        </w:rPr>
      </w:pPr>
    </w:p>
    <w:p w:rsidR="00E64DE4" w:rsidRPr="007F606A" w:rsidRDefault="00EB44DB" w:rsidP="007F606A">
      <w:pPr>
        <w:pStyle w:val="Prrafodelista"/>
        <w:numPr>
          <w:ilvl w:val="0"/>
          <w:numId w:val="7"/>
        </w:numPr>
        <w:jc w:val="left"/>
        <w:rPr>
          <w:color w:val="000000" w:themeColor="text1"/>
          <w:sz w:val="28"/>
          <w:szCs w:val="28"/>
        </w:rPr>
      </w:pPr>
      <w:r w:rsidRPr="007F606A">
        <w:rPr>
          <w:color w:val="000000" w:themeColor="text1"/>
          <w:sz w:val="28"/>
          <w:szCs w:val="28"/>
        </w:rPr>
        <w:t>Operaria auxiliar en línea de producción de vino</w:t>
      </w:r>
      <w:r w:rsidR="00E64DE4" w:rsidRPr="007F606A">
        <w:rPr>
          <w:color w:val="000000" w:themeColor="text1"/>
          <w:sz w:val="28"/>
          <w:szCs w:val="28"/>
        </w:rPr>
        <w:t xml:space="preserve"> en Bodega </w:t>
      </w:r>
      <w:proofErr w:type="spellStart"/>
      <w:r w:rsidR="00E64DE4" w:rsidRPr="007F606A">
        <w:rPr>
          <w:color w:val="000000" w:themeColor="text1"/>
          <w:sz w:val="28"/>
          <w:szCs w:val="28"/>
        </w:rPr>
        <w:t>Murville</w:t>
      </w:r>
      <w:proofErr w:type="spellEnd"/>
      <w:r w:rsidR="00E64DE4" w:rsidRPr="007F606A">
        <w:rPr>
          <w:color w:val="000000" w:themeColor="text1"/>
          <w:sz w:val="28"/>
          <w:szCs w:val="28"/>
        </w:rPr>
        <w:t>, en temporada 2009 al 2015</w:t>
      </w:r>
    </w:p>
    <w:p w:rsidR="00E64DE4" w:rsidRPr="007F606A" w:rsidRDefault="00E64DE4" w:rsidP="007F606A">
      <w:pPr>
        <w:pStyle w:val="Prrafodelista"/>
        <w:numPr>
          <w:ilvl w:val="0"/>
          <w:numId w:val="7"/>
        </w:numPr>
        <w:jc w:val="left"/>
        <w:rPr>
          <w:color w:val="000000" w:themeColor="text1"/>
          <w:sz w:val="28"/>
          <w:szCs w:val="28"/>
        </w:rPr>
      </w:pPr>
      <w:r w:rsidRPr="007F606A">
        <w:rPr>
          <w:color w:val="000000" w:themeColor="text1"/>
          <w:sz w:val="28"/>
          <w:szCs w:val="28"/>
        </w:rPr>
        <w:t xml:space="preserve">Pasantías en la </w:t>
      </w:r>
      <w:r w:rsidR="002E3F55" w:rsidRPr="007F606A">
        <w:rPr>
          <w:color w:val="000000" w:themeColor="text1"/>
          <w:sz w:val="28"/>
          <w:szCs w:val="28"/>
        </w:rPr>
        <w:t>Comisión</w:t>
      </w:r>
      <w:r w:rsidRPr="007F606A">
        <w:rPr>
          <w:color w:val="000000" w:themeColor="text1"/>
          <w:sz w:val="28"/>
          <w:szCs w:val="28"/>
        </w:rPr>
        <w:t xml:space="preserve"> Nacional de </w:t>
      </w:r>
      <w:r w:rsidR="002E3F55" w:rsidRPr="007F606A">
        <w:rPr>
          <w:color w:val="000000" w:themeColor="text1"/>
          <w:sz w:val="28"/>
          <w:szCs w:val="28"/>
        </w:rPr>
        <w:t>Energía</w:t>
      </w:r>
      <w:r w:rsidRPr="007F606A">
        <w:rPr>
          <w:color w:val="000000" w:themeColor="text1"/>
          <w:sz w:val="28"/>
          <w:szCs w:val="28"/>
        </w:rPr>
        <w:t xml:space="preserve"> </w:t>
      </w:r>
      <w:r w:rsidR="002E3F55" w:rsidRPr="007F606A">
        <w:rPr>
          <w:color w:val="000000" w:themeColor="text1"/>
          <w:sz w:val="28"/>
          <w:szCs w:val="28"/>
        </w:rPr>
        <w:t>Atómica</w:t>
      </w:r>
      <w:r w:rsidRPr="007F606A">
        <w:rPr>
          <w:color w:val="000000" w:themeColor="text1"/>
          <w:sz w:val="28"/>
          <w:szCs w:val="28"/>
        </w:rPr>
        <w:t>- Complejo Minero Fabril San Rafael.</w:t>
      </w:r>
    </w:p>
    <w:p w:rsidR="002E3F55" w:rsidRPr="007F606A" w:rsidRDefault="002E3F55" w:rsidP="007F606A">
      <w:pPr>
        <w:pStyle w:val="Prrafodelista"/>
        <w:numPr>
          <w:ilvl w:val="0"/>
          <w:numId w:val="7"/>
        </w:numPr>
        <w:jc w:val="left"/>
        <w:rPr>
          <w:color w:val="000000" w:themeColor="text1"/>
          <w:sz w:val="28"/>
          <w:szCs w:val="28"/>
        </w:rPr>
      </w:pPr>
      <w:r w:rsidRPr="007F606A">
        <w:rPr>
          <w:color w:val="000000" w:themeColor="text1"/>
          <w:sz w:val="28"/>
          <w:szCs w:val="28"/>
        </w:rPr>
        <w:t>Apoyatura en Física General a alumnos de Sede Cruz Roja San Rafael.</w:t>
      </w:r>
    </w:p>
    <w:p w:rsidR="00E64DE4" w:rsidRDefault="00E64DE4" w:rsidP="00E64DE4">
      <w:pPr>
        <w:jc w:val="both"/>
        <w:rPr>
          <w:color w:val="000000" w:themeColor="text1"/>
        </w:rPr>
      </w:pPr>
    </w:p>
    <w:p w:rsidR="007F606A" w:rsidRDefault="007F606A" w:rsidP="00E64DE4">
      <w:pPr>
        <w:jc w:val="both"/>
        <w:rPr>
          <w:color w:val="000000" w:themeColor="text1"/>
        </w:rPr>
      </w:pPr>
    </w:p>
    <w:p w:rsidR="007F606A" w:rsidRDefault="007F606A" w:rsidP="00E64DE4">
      <w:pPr>
        <w:jc w:val="both"/>
        <w:rPr>
          <w:color w:val="000000" w:themeColor="text1"/>
        </w:rPr>
      </w:pPr>
    </w:p>
    <w:p w:rsidR="007F606A" w:rsidRDefault="007F606A" w:rsidP="00E64DE4">
      <w:pPr>
        <w:jc w:val="both"/>
        <w:rPr>
          <w:color w:val="000000" w:themeColor="text1"/>
        </w:rPr>
      </w:pPr>
    </w:p>
    <w:p w:rsidR="007F606A" w:rsidRDefault="007F606A" w:rsidP="00E64DE4">
      <w:pPr>
        <w:jc w:val="both"/>
        <w:rPr>
          <w:color w:val="000000" w:themeColor="text1"/>
        </w:rPr>
      </w:pPr>
    </w:p>
    <w:p w:rsidR="007F606A" w:rsidRDefault="007F606A" w:rsidP="00E64DE4">
      <w:pPr>
        <w:jc w:val="both"/>
        <w:rPr>
          <w:color w:val="000000" w:themeColor="text1"/>
        </w:rPr>
      </w:pPr>
    </w:p>
    <w:p w:rsidR="007F606A" w:rsidRDefault="007F606A" w:rsidP="00E64DE4">
      <w:pPr>
        <w:jc w:val="both"/>
        <w:rPr>
          <w:color w:val="000000" w:themeColor="text1"/>
        </w:rPr>
      </w:pPr>
    </w:p>
    <w:p w:rsidR="007F606A" w:rsidRDefault="007F606A" w:rsidP="00E64DE4">
      <w:pPr>
        <w:jc w:val="both"/>
        <w:rPr>
          <w:color w:val="000000" w:themeColor="text1"/>
        </w:rPr>
      </w:pPr>
    </w:p>
    <w:p w:rsidR="007F606A" w:rsidRDefault="007F606A" w:rsidP="00E64DE4">
      <w:pPr>
        <w:jc w:val="both"/>
        <w:rPr>
          <w:color w:val="000000" w:themeColor="text1"/>
        </w:rPr>
      </w:pPr>
    </w:p>
    <w:p w:rsidR="007F606A" w:rsidRDefault="007F606A" w:rsidP="00E64DE4">
      <w:pPr>
        <w:jc w:val="both"/>
        <w:rPr>
          <w:color w:val="000000" w:themeColor="text1"/>
        </w:rPr>
      </w:pPr>
    </w:p>
    <w:p w:rsidR="007F606A" w:rsidRDefault="007F606A" w:rsidP="00E64DE4">
      <w:pPr>
        <w:jc w:val="both"/>
        <w:rPr>
          <w:color w:val="000000" w:themeColor="text1"/>
        </w:rPr>
      </w:pPr>
    </w:p>
    <w:p w:rsidR="007F606A" w:rsidRDefault="007F606A" w:rsidP="00E64DE4">
      <w:pPr>
        <w:jc w:val="both"/>
        <w:rPr>
          <w:color w:val="000000" w:themeColor="text1"/>
        </w:rPr>
      </w:pPr>
    </w:p>
    <w:p w:rsidR="007F606A" w:rsidRDefault="007F606A" w:rsidP="00E64DE4">
      <w:pPr>
        <w:jc w:val="both"/>
        <w:rPr>
          <w:color w:val="000000" w:themeColor="text1"/>
        </w:rPr>
      </w:pPr>
    </w:p>
    <w:p w:rsidR="007F606A" w:rsidRDefault="007F606A" w:rsidP="00E64DE4">
      <w:pPr>
        <w:jc w:val="both"/>
        <w:rPr>
          <w:color w:val="000000" w:themeColor="text1"/>
        </w:rPr>
      </w:pPr>
    </w:p>
    <w:p w:rsidR="007F606A" w:rsidRDefault="007F606A" w:rsidP="00E64DE4">
      <w:pPr>
        <w:jc w:val="both"/>
        <w:rPr>
          <w:color w:val="000000" w:themeColor="text1"/>
        </w:rPr>
      </w:pPr>
    </w:p>
    <w:p w:rsidR="007F606A" w:rsidRDefault="007F606A" w:rsidP="00E64DE4">
      <w:pPr>
        <w:jc w:val="both"/>
        <w:rPr>
          <w:color w:val="000000" w:themeColor="text1"/>
        </w:rPr>
      </w:pPr>
    </w:p>
    <w:p w:rsidR="007F606A" w:rsidRDefault="007F606A" w:rsidP="00E64DE4">
      <w:pPr>
        <w:jc w:val="both"/>
        <w:rPr>
          <w:color w:val="000000" w:themeColor="text1"/>
        </w:rPr>
      </w:pPr>
    </w:p>
    <w:p w:rsidR="007F606A" w:rsidRPr="00887B99" w:rsidRDefault="00887B99" w:rsidP="00887B99">
      <w:pPr>
        <w:tabs>
          <w:tab w:val="left" w:pos="2610"/>
          <w:tab w:val="center" w:pos="4903"/>
        </w:tabs>
        <w:jc w:val="left"/>
      </w:pPr>
      <w:r>
        <w:tab/>
      </w:r>
      <w:r>
        <w:tab/>
      </w:r>
      <w:r>
        <w:tab/>
      </w:r>
    </w:p>
    <w:p w:rsidR="007F606A" w:rsidRDefault="007F606A" w:rsidP="007F606A">
      <w:pPr>
        <w:rPr>
          <w:color w:val="000000" w:themeColor="text1"/>
        </w:rPr>
      </w:pPr>
      <w:r w:rsidRPr="005F0B3E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992475" cy="7658100"/>
            <wp:effectExtent l="0" t="0" r="0" b="0"/>
            <wp:docPr id="6" name="Imagen 6" descr="img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43" cy="765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6A" w:rsidRDefault="007F606A" w:rsidP="007F606A">
      <w:pPr>
        <w:rPr>
          <w:color w:val="000000" w:themeColor="text1"/>
        </w:rPr>
      </w:pPr>
      <w:r w:rsidRPr="00C772C4">
        <w:rPr>
          <w:noProof/>
          <w:sz w:val="32"/>
          <w:szCs w:val="32"/>
        </w:rPr>
        <w:lastRenderedPageBreak/>
        <w:drawing>
          <wp:inline distT="0" distB="0" distL="0" distR="0">
            <wp:extent cx="6076950" cy="7953375"/>
            <wp:effectExtent l="0" t="0" r="0" b="9525"/>
            <wp:docPr id="8" name="Imagen 8" descr="img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6A" w:rsidRPr="002E3F55" w:rsidRDefault="007F606A" w:rsidP="007F606A">
      <w:pPr>
        <w:rPr>
          <w:color w:val="000000" w:themeColor="text1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05E1D00" wp14:editId="658B6DED">
            <wp:extent cx="5391150" cy="36195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52E">
        <w:tab/>
      </w:r>
      <w:r w:rsidR="00A3052E">
        <w:lastRenderedPageBreak/>
        <w:tab/>
      </w:r>
      <w:r w:rsidR="00A3052E">
        <w:rPr>
          <w:noProof/>
          <w:color w:val="000000" w:themeColor="text1"/>
        </w:rPr>
        <w:drawing>
          <wp:inline distT="0" distB="0" distL="0" distR="0">
            <wp:extent cx="4705350" cy="4988778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724" cy="499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52E">
        <w:lastRenderedPageBreak/>
        <w:tab/>
      </w:r>
      <w:r>
        <w:rPr>
          <w:noProof/>
          <w:color w:val="000000" w:themeColor="text1"/>
        </w:rPr>
        <w:drawing>
          <wp:inline distT="0" distB="0" distL="0" distR="0">
            <wp:extent cx="3971925" cy="54768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06A" w:rsidRPr="002E3F55" w:rsidSect="002619BA">
      <w:headerReference w:type="default" r:id="rId18"/>
      <w:footerReference w:type="default" r:id="rId19"/>
      <w:pgSz w:w="11907" w:h="16839" w:code="9"/>
      <w:pgMar w:top="1148" w:right="1050" w:bottom="1148" w:left="1050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5801" w:rsidRDefault="00F75801">
      <w:pPr>
        <w:spacing w:after="0" w:line="240" w:lineRule="auto"/>
      </w:pPr>
      <w:r>
        <w:separator/>
      </w:r>
    </w:p>
  </w:endnote>
  <w:endnote w:type="continuationSeparator" w:id="0">
    <w:p w:rsidR="00F75801" w:rsidRDefault="00F75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386" w:rsidRDefault="002024F4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>PAGE   \* MERGEFORMAT</w:instrText>
    </w:r>
    <w:r>
      <w:rPr>
        <w:sz w:val="20"/>
        <w14:numForm w14:val="oldStyle"/>
      </w:rPr>
      <w:fldChar w:fldCharType="separate"/>
    </w:r>
    <w:r w:rsidR="00A3052E" w:rsidRPr="00A3052E">
      <w:rPr>
        <w:noProof/>
        <w:sz w:val="20"/>
        <w:lang w:val="es-ES"/>
        <w14:numForm w14:val="oldStyle"/>
      </w:rPr>
      <w:t>4</w:t>
    </w:r>
    <w:r>
      <w:rPr>
        <w:sz w:val="20"/>
        <w14:numForm w14:val="oldStyle"/>
      </w:rPr>
      <w:fldChar w:fldCharType="end"/>
    </w:r>
  </w:p>
  <w:p w:rsidR="007B7386" w:rsidRDefault="002024F4">
    <w:pPr>
      <w:pStyle w:val="Piedepgina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editId="1B092D34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636CE6E5" id="Conector recto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5801" w:rsidRDefault="00F75801">
      <w:pPr>
        <w:spacing w:after="0" w:line="240" w:lineRule="auto"/>
      </w:pPr>
      <w:r>
        <w:separator/>
      </w:r>
    </w:p>
  </w:footnote>
  <w:footnote w:type="continuationSeparator" w:id="0">
    <w:p w:rsidR="00F75801" w:rsidRDefault="00F758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386" w:rsidRDefault="002024F4">
    <w:pPr>
      <w:pStyle w:val="Encabezado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25231F1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or"/>
                            <w:id w:val="15524260"/>
                            <w:placeholder>
                              <w:docPart w:val="4DA4E09A2C774BDBA9442147FA5D70BC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7B7386" w:rsidRDefault="002E3F55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Galdame Cecilia Beatriz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ángulo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RlAAAA&#10;AFJnaHRsb25nAAAF3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or"/>
                      <w:id w:val="15524260"/>
                      <w:placeholder>
                        <w:docPart w:val="4DA4E09A2C774BDBA9442147FA5D70BC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7B7386" w:rsidRDefault="002E3F55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Galdame Cecilia Beatriz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4F6B879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1375410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4F7B23DD" id="Conector recto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CF60376"/>
    <w:multiLevelType w:val="hybridMultilevel"/>
    <w:tmpl w:val="D22675E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E058A6"/>
    <w:multiLevelType w:val="hybridMultilevel"/>
    <w:tmpl w:val="5D36780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C39"/>
    <w:rsid w:val="000359A0"/>
    <w:rsid w:val="00155C39"/>
    <w:rsid w:val="002024F4"/>
    <w:rsid w:val="002619BA"/>
    <w:rsid w:val="002E3F55"/>
    <w:rsid w:val="006A1CF5"/>
    <w:rsid w:val="00751060"/>
    <w:rsid w:val="00797BC4"/>
    <w:rsid w:val="007B7386"/>
    <w:rsid w:val="007F606A"/>
    <w:rsid w:val="00887B99"/>
    <w:rsid w:val="00A3052E"/>
    <w:rsid w:val="00B86536"/>
    <w:rsid w:val="00E64DE4"/>
    <w:rsid w:val="00EB44DB"/>
    <w:rsid w:val="00F75801"/>
    <w:rsid w:val="00F8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2C0D90"/>
  <w15:docId w15:val="{C76701F9-68DB-4857-9ABC-CB829E74F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Estilo1">
    <w:name w:val="Estilo1"/>
    <w:basedOn w:val="Tabla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Prrafodelista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customStyle="1" w:styleId="Ttulo10">
    <w:name w:val="Título1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44"/>
      <w14:ligatures w14:val="standard"/>
      <w14:numForm w14:val="oldStyle"/>
      <w14:cntxtAlts/>
    </w:rPr>
  </w:style>
  <w:style w:type="character" w:customStyle="1" w:styleId="TitleChar">
    <w:name w:val="Title Char"/>
    <w:basedOn w:val="Fuentedeprrafopredeter"/>
    <w:link w:val="Ttulo10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44"/>
      <w14:ligatures w14:val="standard"/>
      <w14:numForm w14:val="oldStyle"/>
      <w14:cntxtAlts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character" w:styleId="nfasis">
    <w:name w:val="Emphasis"/>
    <w:basedOn w:val="Fuentedeprrafopredeter"/>
    <w:uiPriority w:val="20"/>
    <w:qFormat/>
    <w:rPr>
      <w:i/>
      <w:iCs/>
      <w:color w:val="000000"/>
    </w:rPr>
  </w:style>
  <w:style w:type="paragraph" w:styleId="Sinespaciado">
    <w:name w:val="No Spacing"/>
    <w:link w:val="SinespaciadoC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itaCar">
    <w:name w:val="Cita Car"/>
    <w:basedOn w:val="Fuentedeprrafopredeter"/>
    <w:link w:val="Cita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000000"/>
    </w:rPr>
  </w:style>
  <w:style w:type="character" w:styleId="nfasisintenso">
    <w:name w:val="Intense Emphasis"/>
    <w:aliases w:val="Subsección Énfasis intenso"/>
    <w:uiPriority w:val="21"/>
    <w:qFormat/>
  </w:style>
  <w:style w:type="character" w:styleId="Referenciasutil">
    <w:name w:val="Subtle Reference"/>
    <w:basedOn w:val="Fuentedeprrafopredeter"/>
    <w:uiPriority w:val="31"/>
    <w:qFormat/>
    <w:rPr>
      <w:smallCaps/>
      <w:color w:val="000000"/>
      <w:u w:val="single"/>
    </w:rPr>
  </w:style>
  <w:style w:type="character" w:styleId="Referenciaintensa">
    <w:name w:val="Intense Reference"/>
    <w:basedOn w:val="Fuentedeprrafopredeter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Ttulodellibro">
    <w:name w:val="Book Title"/>
    <w:basedOn w:val="Fuentedeprrafopredeter"/>
    <w:uiPriority w:val="33"/>
    <w:qFormat/>
    <w:rPr>
      <w:b/>
      <w:bCs/>
      <w:caps w:val="0"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xtodelmarcadordeposicin">
    <w:name w:val="Placeholder Text"/>
    <w:basedOn w:val="Fuentedeprrafopredeter"/>
    <w:uiPriority w:val="99"/>
    <w:rPr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customStyle="1" w:styleId="Encabezadodeseccin">
    <w:name w:val="Encabezado de sección"/>
    <w:basedOn w:val="Ttulo1"/>
    <w:next w:val="Normal"/>
    <w:pPr>
      <w:spacing w:before="300"/>
    </w:pPr>
    <w:rPr>
      <w:sz w:val="28"/>
    </w:rPr>
  </w:style>
  <w:style w:type="character" w:customStyle="1" w:styleId="SinespaciadoCar">
    <w:name w:val="Sin espaciado Car"/>
    <w:basedOn w:val="Fuentedeprrafopredeter"/>
    <w:link w:val="Sinespaciado"/>
    <w:uiPriority w:val="1"/>
    <w:rPr>
      <w:color w:val="404040" w:themeColor="text1" w:themeTint="BF"/>
    </w:rPr>
  </w:style>
  <w:style w:type="paragraph" w:customStyle="1" w:styleId="Subseccin">
    <w:name w:val="Subsección"/>
    <w:basedOn w:val="Ttulo2"/>
    <w:pPr>
      <w:spacing w:before="0"/>
    </w:pPr>
    <w:rPr>
      <w:color w:val="595959" w:themeColor="text1" w:themeTint="A6"/>
      <w:sz w:val="26"/>
    </w:rPr>
  </w:style>
  <w:style w:type="paragraph" w:customStyle="1" w:styleId="Nombre">
    <w:name w:val="Nombre"/>
    <w:basedOn w:val="Ttulo10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Fechadesubseccin">
    <w:name w:val="Fecha de subsección"/>
    <w:basedOn w:val="Normal"/>
    <w:pPr>
      <w:spacing w:after="0"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.E.C.I\AppData\Roaming\Microsoft\Plantillas\Curr&#237;culum%20v&#237;tae%20(dise&#241;o%20de%20etiqueta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0E3BC22F2B842D2934B54022EB97B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7CB45-282A-4F5F-BDCF-0259D97C2AD8}"/>
      </w:docPartPr>
      <w:docPartBody>
        <w:p w:rsidR="00FB044F" w:rsidRDefault="00A624B8">
          <w:pPr>
            <w:pStyle w:val="C0E3BC22F2B842D2934B54022EB97BCF"/>
          </w:pPr>
          <w:r>
            <w:rPr>
              <w:rStyle w:val="Textodelmarcadordeposicin"/>
              <w:lang w:val="es-ES"/>
            </w:rPr>
            <w:t>Elija un bloque de creación.</w:t>
          </w:r>
        </w:p>
      </w:docPartBody>
    </w:docPart>
    <w:docPart>
      <w:docPartPr>
        <w:name w:val="5A5BC1E77A434426AEC67271064BA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74530-F127-4B02-8298-6712CA5D44BE}"/>
      </w:docPartPr>
      <w:docPartBody>
        <w:p w:rsidR="00FB044F" w:rsidRDefault="00A624B8">
          <w:pPr>
            <w:pStyle w:val="5A5BC1E77A434426AEC67271064BA92F"/>
          </w:pPr>
          <w:r>
            <w:rPr>
              <w:rStyle w:val="Textodelmarcadordeposicin"/>
              <w:color w:val="44546A" w:themeColor="text2"/>
              <w:lang w:val="es-ES"/>
            </w:rPr>
            <w:t>[Escriba su correo electrónico]</w:t>
          </w:r>
        </w:p>
      </w:docPartBody>
    </w:docPart>
    <w:docPart>
      <w:docPartPr>
        <w:name w:val="35AD9BEE2639481D9F0CFA0061FF5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439F72-D4AB-4EBA-A207-CDDA1E136D1F}"/>
      </w:docPartPr>
      <w:docPartBody>
        <w:p w:rsidR="00FB044F" w:rsidRDefault="00A624B8">
          <w:pPr>
            <w:pStyle w:val="35AD9BEE2639481D9F0CFA0061FF52B8"/>
          </w:pPr>
          <w:r>
            <w:rPr>
              <w:rStyle w:val="Textodelmarcadordeposicin"/>
              <w:color w:val="44546A" w:themeColor="text2"/>
              <w:lang w:val="es-ES"/>
            </w:rPr>
            <w:t>[Escriba su dirección]</w:t>
          </w:r>
        </w:p>
      </w:docPartBody>
    </w:docPart>
    <w:docPart>
      <w:docPartPr>
        <w:name w:val="BD5FDF49824E4E00B2AF71719866B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8ACB4-4AEA-4A24-810C-320E431D54C9}"/>
      </w:docPartPr>
      <w:docPartBody>
        <w:p w:rsidR="00FB044F" w:rsidRDefault="00A624B8">
          <w:pPr>
            <w:pStyle w:val="BD5FDF49824E4E00B2AF71719866BA3C"/>
          </w:pPr>
          <w:r>
            <w:rPr>
              <w:rStyle w:val="Textodelmarcadordeposicin"/>
              <w:color w:val="44546A" w:themeColor="text2"/>
              <w:lang w:val="es-ES"/>
            </w:rPr>
            <w:t>[Escriba su número de teléfono]</w:t>
          </w:r>
        </w:p>
      </w:docPartBody>
    </w:docPart>
    <w:docPart>
      <w:docPartPr>
        <w:name w:val="8DF4F332691D4E72A2AE725DB1421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F3980-3052-4065-AFBB-8E8448B1D6D7}"/>
      </w:docPartPr>
      <w:docPartBody>
        <w:p w:rsidR="00FB044F" w:rsidRDefault="00A624B8">
          <w:pPr>
            <w:pStyle w:val="8DF4F332691D4E72A2AE725DB142167E"/>
          </w:pPr>
          <w:r>
            <w:rPr>
              <w:rStyle w:val="Textodelmarcadordeposicin"/>
              <w:color w:val="44546A" w:themeColor="text2"/>
              <w:lang w:val="es-ES"/>
            </w:rPr>
            <w:t>[Escriba su sitio web]</w:t>
          </w:r>
        </w:p>
      </w:docPartBody>
    </w:docPart>
    <w:docPart>
      <w:docPartPr>
        <w:name w:val="21429D37DEF846159CC94244BDA87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8BE08-7DFA-4186-9B8D-14A851727DF9}"/>
      </w:docPartPr>
      <w:docPartBody>
        <w:p w:rsidR="00FB044F" w:rsidRDefault="00A624B8">
          <w:pPr>
            <w:pStyle w:val="21429D37DEF846159CC94244BDA870E6"/>
          </w:pPr>
          <w:r>
            <w:rPr>
              <w:lang w:val="es-ES"/>
            </w:rPr>
            <w:t>[Escriba su nombre]</w:t>
          </w:r>
        </w:p>
      </w:docPartBody>
    </w:docPart>
    <w:docPart>
      <w:docPartPr>
        <w:name w:val="4DA4E09A2C774BDBA9442147FA5D7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0F3B8-E17E-476A-8DDD-6EC90F11F3A4}"/>
      </w:docPartPr>
      <w:docPartBody>
        <w:p w:rsidR="00FB044F" w:rsidRDefault="00A624B8">
          <w:pPr>
            <w:pStyle w:val="4DA4E09A2C774BDBA9442147FA5D70BC"/>
          </w:pPr>
          <w:r>
            <w:rPr>
              <w:color w:val="44546A" w:themeColor="text2"/>
              <w:lang w:val="es-ES"/>
            </w:rPr>
            <w:t>[Escriba el 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4B8"/>
    <w:rsid w:val="00A624B8"/>
    <w:rsid w:val="00BE4A6F"/>
    <w:rsid w:val="00FB0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rPr>
      <w:color w:val="auto"/>
    </w:rPr>
  </w:style>
  <w:style w:type="paragraph" w:customStyle="1" w:styleId="C0E3BC22F2B842D2934B54022EB97BCF">
    <w:name w:val="C0E3BC22F2B842D2934B54022EB97BCF"/>
  </w:style>
  <w:style w:type="paragraph" w:customStyle="1" w:styleId="5A5BC1E77A434426AEC67271064BA92F">
    <w:name w:val="5A5BC1E77A434426AEC67271064BA92F"/>
  </w:style>
  <w:style w:type="paragraph" w:customStyle="1" w:styleId="35AD9BEE2639481D9F0CFA0061FF52B8">
    <w:name w:val="35AD9BEE2639481D9F0CFA0061FF52B8"/>
  </w:style>
  <w:style w:type="paragraph" w:customStyle="1" w:styleId="BD5FDF49824E4E00B2AF71719866BA3C">
    <w:name w:val="BD5FDF49824E4E00B2AF71719866BA3C"/>
  </w:style>
  <w:style w:type="paragraph" w:customStyle="1" w:styleId="8DF4F332691D4E72A2AE725DB142167E">
    <w:name w:val="8DF4F332691D4E72A2AE725DB142167E"/>
  </w:style>
  <w:style w:type="paragraph" w:customStyle="1" w:styleId="87D538F85A7541AEA674BD6F2F25819D">
    <w:name w:val="87D538F85A7541AEA674BD6F2F25819D"/>
  </w:style>
  <w:style w:type="character" w:styleId="nfasisintenso">
    <w:name w:val="Intense Emphasis"/>
    <w:aliases w:val="Subsección Énfasis intenso"/>
    <w:uiPriority w:val="21"/>
    <w:qFormat/>
  </w:style>
  <w:style w:type="paragraph" w:customStyle="1" w:styleId="A663B50F07F247BA82A5CD1777EBCFE0">
    <w:name w:val="A663B50F07F247BA82A5CD1777EBCFE0"/>
  </w:style>
  <w:style w:type="paragraph" w:customStyle="1" w:styleId="22E6E07ADD6741C49F10D5F6712E01A8">
    <w:name w:val="22E6E07ADD6741C49F10D5F6712E01A8"/>
  </w:style>
  <w:style w:type="paragraph" w:customStyle="1" w:styleId="23E7B67EBC7A4D88AE61767AF734C6BE">
    <w:name w:val="23E7B67EBC7A4D88AE61767AF734C6BE"/>
  </w:style>
  <w:style w:type="paragraph" w:customStyle="1" w:styleId="4BF87D2768B34165B162EA5D22CF5356">
    <w:name w:val="4BF87D2768B34165B162EA5D22CF5356"/>
  </w:style>
  <w:style w:type="paragraph" w:customStyle="1" w:styleId="FF39FE3B1C634D7A932CE074A1187B45">
    <w:name w:val="FF39FE3B1C634D7A932CE074A1187B45"/>
  </w:style>
  <w:style w:type="paragraph" w:customStyle="1" w:styleId="D11FCAF70D0B4C79A07EB996C762F457">
    <w:name w:val="D11FCAF70D0B4C79A07EB996C762F457"/>
  </w:style>
  <w:style w:type="paragraph" w:customStyle="1" w:styleId="DED7CC406EAF49D5BF12F2EE79A5695B">
    <w:name w:val="DED7CC406EAF49D5BF12F2EE79A5695B"/>
  </w:style>
  <w:style w:type="paragraph" w:customStyle="1" w:styleId="4469B8C60E9F4FE9A8CD2BBF6FA1F7B2">
    <w:name w:val="4469B8C60E9F4FE9A8CD2BBF6FA1F7B2"/>
  </w:style>
  <w:style w:type="paragraph" w:customStyle="1" w:styleId="26B96FC81D674E3A9C7E1438F0A317ED">
    <w:name w:val="26B96FC81D674E3A9C7E1438F0A317ED"/>
  </w:style>
  <w:style w:type="paragraph" w:customStyle="1" w:styleId="99D176B2AC5F41A7BE76CC175670D700">
    <w:name w:val="99D176B2AC5F41A7BE76CC175670D700"/>
  </w:style>
  <w:style w:type="paragraph" w:customStyle="1" w:styleId="0665CF0CD7F94819ABC189AE03DC6F62">
    <w:name w:val="0665CF0CD7F94819ABC189AE03DC6F62"/>
  </w:style>
  <w:style w:type="paragraph" w:customStyle="1" w:styleId="21429D37DEF846159CC94244BDA870E6">
    <w:name w:val="21429D37DEF846159CC94244BDA870E6"/>
  </w:style>
  <w:style w:type="paragraph" w:customStyle="1" w:styleId="4DA4E09A2C774BDBA9442147FA5D70BC">
    <w:name w:val="4DA4E09A2C774BDBA9442147FA5D70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EDAD: 26 años      </CompanyAddress>
  <CompanyPhone>  TEL: 0260-154223116</CompanyPhone>
  <CompanyFax/>
  <CompanyEmail>DIRECCION: Ruta 150 Villa 25 de Mayo 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FB7E8B9-887F-4050-B29A-ED4545F8C2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4D8B1452-7F7E-4766-B08F-C88126841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(diseño de etiqueta)</Template>
  <TotalTime>181</TotalTime>
  <Pages>7</Pages>
  <Words>224</Words>
  <Characters>1236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Galdame Cecilia Beatriz</dc:creator>
  <cp:keywords/>
  <cp:lastModifiedBy>CECI</cp:lastModifiedBy>
  <cp:revision>1</cp:revision>
  <cp:lastPrinted>2017-06-09T02:10:00Z</cp:lastPrinted>
  <dcterms:created xsi:type="dcterms:W3CDTF">2017-06-08T23:02:00Z</dcterms:created>
  <dcterms:modified xsi:type="dcterms:W3CDTF">2017-07-24T12:36:00Z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